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"/>
        <w:gridCol w:w="8834"/>
      </w:tblGrid>
      <w:tr w:rsidR="003B0B50" w14:paraId="34550519" w14:textId="77777777" w:rsidTr="00A06E0F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10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AF565" w14:textId="77777777" w:rsidR="003B0B50" w:rsidRDefault="00000000">
            <w:pPr>
              <w:spacing w:after="0" w:line="240" w:lineRule="auto"/>
              <w:jc w:val="center"/>
            </w:pPr>
            <w:r>
              <w:rPr>
                <w:rFonts w:cs="Calibri"/>
                <w:b/>
              </w:rPr>
              <w:t>Zgoda na przetwarzanie wizerunku</w:t>
            </w:r>
          </w:p>
        </w:tc>
      </w:tr>
      <w:tr w:rsidR="003B0B50" w14:paraId="1D565047" w14:textId="77777777" w:rsidTr="00A06E0F">
        <w:tblPrEx>
          <w:tblCellMar>
            <w:top w:w="0" w:type="dxa"/>
            <w:bottom w:w="0" w:type="dxa"/>
          </w:tblCellMar>
        </w:tblPrEx>
        <w:trPr>
          <w:trHeight w:val="3471"/>
        </w:trPr>
        <w:tc>
          <w:tcPr>
            <w:tcW w:w="10301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6F04" w14:textId="77777777" w:rsidR="003B0B50" w:rsidRPr="00A06E0F" w:rsidRDefault="00000000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Oświadczam, że zgodnie z</w:t>
            </w:r>
            <w:r>
              <w:rPr>
                <w:rFonts w:cs="Calibri"/>
                <w:sz w:val="16"/>
                <w:szCs w:val="16"/>
              </w:rPr>
              <w:t xml:space="preserve"> art. 81 ust. 1 ustawy z dnia 4 lutego 1994 r. o prawie autorskim i prawach pokrewnych (</w:t>
            </w:r>
            <w:proofErr w:type="spellStart"/>
            <w:r>
              <w:rPr>
                <w:rFonts w:cs="Calibri"/>
                <w:sz w:val="16"/>
                <w:szCs w:val="16"/>
              </w:rPr>
              <w:t>t.j</w:t>
            </w:r>
            <w:proofErr w:type="spellEnd"/>
            <w:r>
              <w:rPr>
                <w:rFonts w:cs="Calibri"/>
                <w:sz w:val="16"/>
                <w:szCs w:val="16"/>
              </w:rPr>
              <w:t>. Dz.U. z 2025 r., poz. 24 ze zm.)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t xml:space="preserve">wyrażam zgodę </w:t>
            </w:r>
            <w:r w:rsidRPr="00A06E0F">
              <w:rPr>
                <w:rFonts w:cs="Calibri"/>
                <w:sz w:val="16"/>
                <w:szCs w:val="16"/>
              </w:rPr>
              <w:t xml:space="preserve">na nieodpłatne, wielokrotne, bez konieczności każdorazowego zatwierdzania, nieograniczone   co   do   terytorium, rozpowszechnianie </w:t>
            </w:r>
            <w:r w:rsidRPr="00A06E0F">
              <w:rPr>
                <w:rFonts w:cs="Calibri"/>
                <w:iCs/>
                <w:sz w:val="16"/>
                <w:szCs w:val="16"/>
              </w:rPr>
              <w:t xml:space="preserve">wizerunku </w:t>
            </w:r>
            <w:r w:rsidRPr="00A06E0F">
              <w:rPr>
                <w:rFonts w:cs="Calibri"/>
                <w:sz w:val="16"/>
                <w:szCs w:val="16"/>
              </w:rPr>
              <w:t xml:space="preserve">mojego dziecka </w:t>
            </w:r>
          </w:p>
          <w:p w14:paraId="7DFCCB9C" w14:textId="77777777" w:rsidR="003B0B50" w:rsidRPr="00A06E0F" w:rsidRDefault="003B0B50">
            <w:pPr>
              <w:spacing w:after="0" w:line="276" w:lineRule="auto"/>
              <w:jc w:val="both"/>
              <w:rPr>
                <w:rFonts w:cs="Calibri"/>
                <w:i/>
                <w:iCs/>
                <w:sz w:val="16"/>
                <w:szCs w:val="16"/>
              </w:rPr>
            </w:pPr>
          </w:p>
          <w:p w14:paraId="661C13BC" w14:textId="77777777" w:rsidR="003B0B50" w:rsidRPr="00A06E0F" w:rsidRDefault="00000000">
            <w:pPr>
              <w:spacing w:after="0" w:line="276" w:lineRule="auto"/>
              <w:jc w:val="both"/>
            </w:pPr>
            <w:r w:rsidRPr="00A06E0F">
              <w:rPr>
                <w:rFonts w:cs="Calibri"/>
                <w:i/>
                <w:iCs/>
                <w:sz w:val="16"/>
                <w:szCs w:val="16"/>
              </w:rPr>
              <w:t xml:space="preserve">                                           (imię i nazwisko dziecka)</w:t>
            </w:r>
            <w:r w:rsidRPr="00A06E0F">
              <w:rPr>
                <w:rFonts w:cs="Calibri"/>
                <w:sz w:val="16"/>
                <w:szCs w:val="16"/>
              </w:rPr>
              <w:t xml:space="preserve"> </w:t>
            </w:r>
            <w:r w:rsidRPr="00A06E0F">
              <w:rPr>
                <w:rFonts w:cs="Calibri"/>
                <w:iCs/>
                <w:sz w:val="16"/>
                <w:szCs w:val="16"/>
              </w:rPr>
              <w:t>…..</w:t>
            </w:r>
            <w:r w:rsidRPr="00A06E0F">
              <w:rPr>
                <w:rFonts w:cs="Calibri"/>
                <w:sz w:val="16"/>
                <w:szCs w:val="16"/>
              </w:rPr>
              <w:t xml:space="preserve">……………………………………………………………………….………………………, </w:t>
            </w:r>
          </w:p>
          <w:p w14:paraId="5E2DFB12" w14:textId="77777777" w:rsidR="003B0B50" w:rsidRPr="00A06E0F" w:rsidRDefault="00000000">
            <w:pPr>
              <w:spacing w:after="0" w:line="240" w:lineRule="auto"/>
              <w:jc w:val="both"/>
            </w:pPr>
            <w:r w:rsidRPr="00A06E0F">
              <w:rPr>
                <w:rFonts w:cs="Calibri"/>
                <w:sz w:val="16"/>
                <w:szCs w:val="16"/>
              </w:rPr>
              <w:t>utrwalonego na fotografiach i materiałach</w:t>
            </w:r>
            <w:r w:rsidRPr="00A06E0F">
              <w:rPr>
                <w:rFonts w:cs="Times New Roman"/>
                <w:sz w:val="16"/>
                <w:szCs w:val="16"/>
              </w:rPr>
              <w:t xml:space="preserve"> </w:t>
            </w:r>
            <w:r w:rsidRPr="00A06E0F">
              <w:rPr>
                <w:rFonts w:cs="Calibri"/>
                <w:sz w:val="16"/>
                <w:szCs w:val="16"/>
              </w:rPr>
              <w:t xml:space="preserve">wideo, </w:t>
            </w:r>
            <w:r w:rsidRPr="00A06E0F">
              <w:rPr>
                <w:rFonts w:cs="Times New Roman"/>
                <w:sz w:val="16"/>
                <w:szCs w:val="16"/>
              </w:rPr>
              <w:t>podczas realizacji działalności edukacyjnej i wychowawczej, w tym wycieczek, spotkań,</w:t>
            </w:r>
            <w:r w:rsidRPr="00A06E0F">
              <w:rPr>
                <w:rFonts w:cs="Calibri"/>
                <w:sz w:val="16"/>
                <w:szCs w:val="16"/>
              </w:rPr>
              <w:t xml:space="preserve"> konkursów, imprez </w:t>
            </w:r>
            <w:r w:rsidRPr="00A06E0F">
              <w:rPr>
                <w:rFonts w:cs="Times New Roman"/>
                <w:sz w:val="16"/>
                <w:szCs w:val="16"/>
              </w:rPr>
              <w:t xml:space="preserve">i innych wydarzeń szkolnych, </w:t>
            </w:r>
            <w:r w:rsidRPr="00A06E0F">
              <w:rPr>
                <w:rFonts w:cs="Calibri"/>
                <w:sz w:val="16"/>
                <w:szCs w:val="16"/>
              </w:rPr>
              <w:t>według następujących sposobów rozpowszechniania:</w:t>
            </w:r>
          </w:p>
          <w:p w14:paraId="2505D156" w14:textId="77777777" w:rsidR="003B0B50" w:rsidRPr="00A06E0F" w:rsidRDefault="003B0B50">
            <w:pPr>
              <w:spacing w:after="0" w:line="276" w:lineRule="auto"/>
              <w:jc w:val="both"/>
              <w:rPr>
                <w:rFonts w:cs="Calibri"/>
                <w:sz w:val="16"/>
                <w:szCs w:val="16"/>
              </w:rPr>
            </w:pPr>
          </w:p>
          <w:tbl>
            <w:tblPr>
              <w:tblW w:w="10166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7"/>
              <w:gridCol w:w="2006"/>
              <w:gridCol w:w="6283"/>
            </w:tblGrid>
            <w:tr w:rsidR="003B0B50" w:rsidRPr="00A06E0F" w14:paraId="0FCB112D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18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3C8404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6000" behindDoc="0" locked="0" layoutInCell="1" allowOverlap="1" wp14:anchorId="1F690A7E" wp14:editId="1BC44783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2145289071" name="Prostokąt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315ECB4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CA8C87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2206CF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1019F8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652607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14BFF0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B83017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BDBF0D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FB46F2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8192AB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887CE5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D04047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E2B7AA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0C5E0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67F65A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06C1D0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A2491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2DAF65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29FCC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6D2C0C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E3A300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951CDB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24ED14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4BEA5A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0E58E8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1996D8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60B3B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7FDD95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088B13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70311B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CBCD6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493070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780D2D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4251FE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F46AC2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548157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1F690A7E" id="Prostokąt 1" o:spid="_x0000_s1026" style="position:absolute;left:0;text-align:left;margin-left:5.25pt;margin-top:-.6pt;width:14.25pt;height:13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" strokeweight=".35281mm">
                            <v:textbox>
                              <w:txbxContent>
                                <w:p w14:paraId="315ECB4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CA8C87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2206CF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1019F8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652607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14BFF0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B83017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BDBF0D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FB46F2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8192AB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887CE5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D04047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E2B7AA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0C5E0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67F65A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06C1D0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A2491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2DAF65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29FCC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6D2C0C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E3A300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951CDB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24ED14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4BEA5A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0E58E8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1996D8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60B3B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7FDD95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088B13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70311B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CBCD6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493070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780D2D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4251FE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F46AC2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548157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wyrażam zgodę </w:t>
                  </w:r>
                </w:p>
              </w:tc>
              <w:tc>
                <w:tcPr>
                  <w:tcW w:w="20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A17B00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7808" behindDoc="0" locked="0" layoutInCell="1" allowOverlap="1" wp14:anchorId="53F827DB" wp14:editId="721DF065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020792444" name="Prostokąt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44D0DEB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BFC742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F0026E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3E12AA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2D63F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860CF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50FBF1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821A46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ABCF5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33F107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68158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0EA38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A4307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EE3DE1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6CC975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1D69CC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14A472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998857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B4558C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E6BEB1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26A38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5D3C0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D4B04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F7BAEF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6F440C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364EBB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1B4209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65297B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93526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3CCE3C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64A2EA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6EC270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CA18B5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C6B35A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7F58E6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265A7C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3F827DB" id="Prostokąt 9" o:spid="_x0000_s1027" style="position:absolute;left:0;text-align:left;margin-left:5.25pt;margin-top:-.6pt;width:14.25pt;height:13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" strokeweight=".35281mm">
                            <v:textbox>
                              <w:txbxContent>
                                <w:p w14:paraId="44D0DEB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BFC742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F0026E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3E12AA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2D63F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860CF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50FBF1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821A46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ABCF5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33F107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68158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0EA38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A4307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EE3DE1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6CC975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1D69CC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14A472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998857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B4558C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E6BEB1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26A38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5D3C0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D4B04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F7BAEF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6F440C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364EBB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1B4209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65297B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93526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3CCE3C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64A2EA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6EC270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CA18B5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C6B35A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7F58E6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265A7C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           nie wyrażam zgody </w:t>
                  </w:r>
                </w:p>
              </w:tc>
              <w:tc>
                <w:tcPr>
                  <w:tcW w:w="628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F8780E" w14:textId="5EA38241" w:rsidR="003B0B50" w:rsidRPr="00A06E0F" w:rsidRDefault="00000000">
                  <w:pPr>
                    <w:spacing w:after="0" w:line="240" w:lineRule="auto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- publicznie dostępna 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>strona internetowa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:  </w:t>
                  </w:r>
                  <w:r w:rsidR="00A06E0F" w:rsidRPr="00A06E0F">
                    <w:rPr>
                      <w:rFonts w:cs="Calibri"/>
                      <w:sz w:val="16"/>
                      <w:szCs w:val="16"/>
                    </w:rPr>
                    <w:t>www.sp13.zgo.pl</w:t>
                  </w:r>
                </w:p>
                <w:p w14:paraId="73228EBE" w14:textId="77777777" w:rsidR="003B0B50" w:rsidRPr="00A06E0F" w:rsidRDefault="00000000">
                  <w:pPr>
                    <w:spacing w:after="0" w:line="276" w:lineRule="auto"/>
                    <w:jc w:val="both"/>
                  </w:pPr>
                  <w:r w:rsidRPr="00A06E0F">
                    <w:rPr>
                      <w:rFonts w:cs="Calibri"/>
                      <w:i/>
                      <w:iCs/>
                      <w:sz w:val="14"/>
                      <w:szCs w:val="14"/>
                    </w:rPr>
                    <w:t xml:space="preserve">                                                                                         (adres strony internetowej)</w:t>
                  </w:r>
                </w:p>
              </w:tc>
            </w:tr>
            <w:tr w:rsidR="003B0B50" w:rsidRPr="00A06E0F" w14:paraId="5C1E42D8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400"/>
              </w:trPr>
              <w:tc>
                <w:tcPr>
                  <w:tcW w:w="18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5EB274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8048" behindDoc="0" locked="0" layoutInCell="1" allowOverlap="1" wp14:anchorId="019C4BDB" wp14:editId="6416B918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881788493" name="Prostokąt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2424751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5AD869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D1048E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C8E8A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A91633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698496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B453AD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9EEB04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EC945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303A89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E66B02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8063B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C7F43D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5B7F4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62F9D2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AC44B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AD4399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AB2BA1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599C27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6C665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437E09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AFB78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6218CF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02AADF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6181D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7BF51D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1B3E0F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CC9B26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0CEEBD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D3B8F8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0FEB6E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6BC0CA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73ED7E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0EDCCA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DD1EA2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911BEA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019C4BDB" id="Prostokąt 4" o:spid="_x0000_s1028" style="position:absolute;left:0;text-align:left;margin-left:5.25pt;margin-top:-.6pt;width:14.25pt;height:13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pm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nq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ACyWmb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2424751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5AD869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D1048E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C8E8A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A91633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698496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B453AD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9EEB04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EC945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303A89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E66B02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8063B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C7F43D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5B7F4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62F9D2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AC44B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AD4399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AB2BA1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599C27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6C665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437E09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AFB78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6218CF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02AADF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6181D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7BF51D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1B3E0F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CC9B26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0CEEBD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D3B8F8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0FEB6E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6BC0CA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73ED7E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0EDCCA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DD1EA2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911BEA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wyrażam zgodę </w:t>
                  </w:r>
                </w:p>
              </w:tc>
              <w:tc>
                <w:tcPr>
                  <w:tcW w:w="20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F0F471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9072" behindDoc="0" locked="0" layoutInCell="1" allowOverlap="1" wp14:anchorId="56C7B1D3" wp14:editId="45FDC45E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658370082" name="Prostokąt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753F7D5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FB7514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6B634A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70F1AC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820C0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D14E91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63F3B8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2DB5C8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47A2AA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DC3CAB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B44E49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D013B7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353CF5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146783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77F1C5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26E38B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820CB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D2F5CB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D05B3B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CBA93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627EFC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25CF9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6991C0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AD552C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4D43C2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D15A5E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28A45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A068A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DDC725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D1C387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EB02A6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757187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3527A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E3CED3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2648D4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68BB44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56C7B1D3" id="Prostokąt 5" o:spid="_x0000_s1029" style="position:absolute;left:0;text-align:left;margin-left:5.25pt;margin-top:-.6pt;width:14.25pt;height:13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" strokeweight=".35281mm">
                            <v:textbox>
                              <w:txbxContent>
                                <w:p w14:paraId="753F7D5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FB7514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6B634A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70F1AC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820C0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D14E91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63F3B8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2DB5C8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47A2AA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DC3CAB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B44E49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D013B7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353CF5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146783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77F1C5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26E38B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820CB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D2F5CB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D05B3B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CBA93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627EFC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25CF9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6991C0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AD552C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4D43C2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D15A5E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28A45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A068A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DDC725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D1C387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EB02A6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757187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3527A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E3CED3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2648D4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68BB44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           nie wyrażam zgody </w:t>
                  </w:r>
                </w:p>
              </w:tc>
              <w:tc>
                <w:tcPr>
                  <w:tcW w:w="628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DE66E5" w14:textId="51CF2523" w:rsidR="003B0B50" w:rsidRPr="00A06E0F" w:rsidRDefault="00000000">
                  <w:pPr>
                    <w:spacing w:after="0" w:line="240" w:lineRule="auto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- fanpage na portalu 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>Facebook</w:t>
                  </w:r>
                  <w:r w:rsidR="00A06E0F"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i Tik -Tok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3B0B50" w:rsidRPr="00A06E0F" w14:paraId="47414B91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400"/>
              </w:trPr>
              <w:tc>
                <w:tcPr>
                  <w:tcW w:w="18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F748A4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1360" behindDoc="0" locked="0" layoutInCell="1" allowOverlap="1" wp14:anchorId="33632663" wp14:editId="7DC46E71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90634502" name="Prostokąt 50739040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65A16C1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CBB99E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0CD31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0B09F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18A6F8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6E527E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038493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A5DB8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88345D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F1B971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07FE72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5D2C96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285949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9A3323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4CA200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3B814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ADBB82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A34291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1A879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AD18DD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43A677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FA0003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83542D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519AC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BAC97D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74B00F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371753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2AAF5F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3AA813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F2BB9D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B85B3B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34D47C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6C8844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587547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3C10ED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062EFE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33632663" id="Prostokąt 507390406" o:spid="_x0000_s1030" style="position:absolute;left:0;text-align:left;margin-left:5.25pt;margin-top:-.6pt;width:14.25pt;height:13.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1u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ka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D4dXW7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65A16C1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CBB99E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0CD31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0B09F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18A6F8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6E527E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038493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A5DB8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88345D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F1B971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07FE72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5D2C96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285949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9A3323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4CA200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3B814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ADBB82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A34291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1A879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AD18DD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43A677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FA0003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83542D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519AC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BAC97D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74B00F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371753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2AAF5F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3AA813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F2BB9D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B85B3B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34D47C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6C8844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587547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3C10ED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062EFE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wyrażam zgodę </w:t>
                  </w:r>
                </w:p>
              </w:tc>
              <w:tc>
                <w:tcPr>
                  <w:tcW w:w="20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AA6BD6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2384" behindDoc="0" locked="0" layoutInCell="1" allowOverlap="1" wp14:anchorId="73CDD404" wp14:editId="3A4B9E1B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884522846" name="Prostokąt 67225478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49FD2DA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0CDBBA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FA5014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2E2A0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0F1B5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498DFC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7CDA2D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6ED123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FE152A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22C95C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379D2D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39B92F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2622BE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B3B27C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77164C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4348A5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EAD5B6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B98E9E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452B23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38CAE4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7074EC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6733B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36D4A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A8821B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381712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7DE7D3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D76B2F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BBD37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9AB749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1A5675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17ACA0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A447D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F64641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960725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0F3EF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7F0190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73CDD404" id="Prostokąt 672254781" o:spid="_x0000_s1031" style="position:absolute;left:0;text-align:left;margin-left:5.25pt;margin-top:-.6pt;width:14.25pt;height:13.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HRSc9v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49FD2DA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0CDBBA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FA5014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2E2A0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0F1B5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498DFC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7CDA2D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6ED123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FE152A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22C95C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379D2D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39B92F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2622BE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B3B27C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77164C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4348A5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EAD5B6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B98E9E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452B23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38CAE4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7074EC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6733B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36D4A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A8821B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381712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7DE7D3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D76B2F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BBD37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9AB749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1A5675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17ACA0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A447D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F64641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960725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0F3EF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7F0190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           nie wyrażam zgody </w:t>
                  </w:r>
                </w:p>
              </w:tc>
              <w:tc>
                <w:tcPr>
                  <w:tcW w:w="628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F7A351" w14:textId="77777777" w:rsidR="003B0B50" w:rsidRPr="00A06E0F" w:rsidRDefault="00000000">
                  <w:pPr>
                    <w:spacing w:after="0" w:line="240" w:lineRule="auto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- oficjalny kanał na portalu 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>YouTube</w:t>
                  </w:r>
                </w:p>
              </w:tc>
            </w:tr>
            <w:tr w:rsidR="003B0B50" w:rsidRPr="00A06E0F" w14:paraId="207CF9F9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434"/>
              </w:trPr>
              <w:tc>
                <w:tcPr>
                  <w:tcW w:w="18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FCDE28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7264" behindDoc="0" locked="0" layoutInCell="1" allowOverlap="1" wp14:anchorId="01FD4702" wp14:editId="6C99B8FE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2146366708" name="Prostokąt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4F6857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F908A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CCCCE7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819C49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F98678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4C9157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14850A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E4A6D1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8479FB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C7D8B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3D1FA7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983599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F11AB7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3EB960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FE73AF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4CD3CC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A1FA4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10B816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16F75B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C04345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58CA4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15578A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703435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33B26D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F4CDAF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2793B0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FDA5AB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6D6791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CF04F2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A1894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C1096C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375D75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AD4010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2380EC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B9BF30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C86F9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01FD4702" id="Prostokąt 6" o:spid="_x0000_s1032" style="position:absolute;left:0;text-align:left;margin-left:5.25pt;margin-top:-.6pt;width:14.25pt;height:13.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" strokeweight=".35281mm">
                            <v:textbox>
                              <w:txbxContent>
                                <w:p w14:paraId="4F6857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F908A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CCCCE7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819C49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F98678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4C9157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14850A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E4A6D1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8479FB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C7D8B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3D1FA7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983599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F11AB7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3EB960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FE73AF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4CD3CC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A1FA4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10B816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16F75B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C04345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58CA4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15578A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703435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33B26D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F4CDAF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2793B0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FDA5AB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6D6791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CF04F2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A1894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C1096C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375D75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AD4010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2380EC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B9BF30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C86F9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wyrażam zgodę </w:t>
                  </w:r>
                </w:p>
              </w:tc>
              <w:tc>
                <w:tcPr>
                  <w:tcW w:w="20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E36E43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8288" behindDoc="0" locked="0" layoutInCell="1" allowOverlap="1" wp14:anchorId="605ADAFD" wp14:editId="18901047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898683985" name="Prostokąt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03912AA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31ED67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117304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1A32C5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BE7FF3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E3598B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92FD0B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A66AD1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0BE09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2B3DD6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9412BC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438709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443424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352119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E7943A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D25B5F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AC36D9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650536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29BB76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AD804B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C38FA6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0EC18D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C80CF0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4926BB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03A820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F9C064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FA9149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873C3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31F05A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8284CB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D1467D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2E08F0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BDAE26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72D008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47A544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3FFC65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05ADAFD" id="Prostokąt 7" o:spid="_x0000_s1033" style="position:absolute;left:0;text-align:left;margin-left:5.25pt;margin-top:-.6pt;width:14.25pt;height:13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KHKXmr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03912AA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31ED67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117304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1A32C5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BE7FF3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E3598B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92FD0B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A66AD1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0BE09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2B3DD6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9412BC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438709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443424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352119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E7943A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D25B5F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AC36D9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650536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29BB76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AD804B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C38FA6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0EC18D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C80CF0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4926BB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03A820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F9C064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FA9149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873C3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31F05A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8284CB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D1467D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2E08F0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BDAE26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72D008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47A544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3FFC65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           nie wyrażam zgody </w:t>
                  </w:r>
                </w:p>
              </w:tc>
              <w:tc>
                <w:tcPr>
                  <w:tcW w:w="628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09CFFC" w14:textId="77777777" w:rsidR="003B0B50" w:rsidRPr="00A06E0F" w:rsidRDefault="00000000">
                  <w:pPr>
                    <w:spacing w:after="0" w:line="276" w:lineRule="auto"/>
                    <w:jc w:val="both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>-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>tablice ogłoszeń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w siedzibie </w:t>
                  </w:r>
                </w:p>
              </w:tc>
            </w:tr>
            <w:tr w:rsidR="003B0B50" w:rsidRPr="00A06E0F" w14:paraId="49438E89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337"/>
              </w:trPr>
              <w:tc>
                <w:tcPr>
                  <w:tcW w:w="18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8E9002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9312" behindDoc="0" locked="0" layoutInCell="1" allowOverlap="1" wp14:anchorId="69CD2AA3" wp14:editId="7EE9ADEA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1070852071" name="Prostokąt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71573F8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2E036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F445D2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CB694D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37980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74E4FB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25548B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CD4876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05A4C5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330412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D3F9B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C4806B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237A4F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BC0F1B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405229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40BD38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4BF3E2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7C15DE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03B3B2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B5A479F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17A9EE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82E5BA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800DA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C98DD7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F750C9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7138C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A9BF30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BC7FB8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2089680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82721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D606C3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72393B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AE63C8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DADD71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121A6E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30C0CF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9CD2AA3" id="Prostokąt 15" o:spid="_x0000_s1034" style="position:absolute;left:0;text-align:left;margin-left:5.25pt;margin-top:-.6pt;width:14.25pt;height:13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EJDUn7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71573F8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2E036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F445D2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CB694D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37980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74E4FB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25548B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CD4876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05A4C5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330412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D3F9B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C4806B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237A4F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BC0F1B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405229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40BD38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4BF3E2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7C15DE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03B3B2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B5A479F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17A9EE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82E5BA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800DA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C98DD7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F750C9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7138C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A9BF30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BC7FB8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2089680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82721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D606C3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72393B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AE63C8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DADD71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121A6E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30C0CF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wyrażam zgodę </w:t>
                  </w:r>
                </w:p>
              </w:tc>
              <w:tc>
                <w:tcPr>
                  <w:tcW w:w="20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3792A9" w14:textId="77777777" w:rsidR="003B0B50" w:rsidRPr="00A06E0F" w:rsidRDefault="00000000">
                  <w:pPr>
                    <w:spacing w:after="0" w:line="276" w:lineRule="auto"/>
                    <w:jc w:val="right"/>
                  </w:pPr>
                  <w:r w:rsidRPr="00A06E0F">
                    <w:rPr>
                      <w:rFonts w:cs="Calibri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0336" behindDoc="0" locked="0" layoutInCell="1" allowOverlap="1" wp14:anchorId="65C1F021" wp14:editId="5C260139">
                            <wp:simplePos x="0" y="0"/>
                            <wp:positionH relativeFrom="column">
                              <wp:posOffset>66678</wp:posOffset>
                            </wp:positionH>
                            <wp:positionV relativeFrom="paragraph">
                              <wp:posOffset>-7616</wp:posOffset>
                            </wp:positionV>
                            <wp:extent cx="180978" cy="171450"/>
                            <wp:effectExtent l="0" t="0" r="28572" b="19050"/>
                            <wp:wrapNone/>
                            <wp:docPr id="899386948" name="Prostokąt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8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txbx>
                                    <w:txbxContent>
                                      <w:p w14:paraId="7C5205D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1B6145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138344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43AC22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D36AF0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5E5721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57A2D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30E156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E58C6D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ED13AE9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BCDF2C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6E8B3E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84ABAD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5EF026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D3D098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9A28803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488F0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9A36192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BE3051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F462DA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252164B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22DFEA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6990455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EC0ABEA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0900847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09A3E38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851CD8C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05476096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1E50FD1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40AF1DE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52ED8B3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E01C3D1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24C23425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495735CD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31B7C27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  <w:p w14:paraId="71ABB2D4" w14:textId="77777777" w:rsidR="003B0B50" w:rsidRDefault="003B0B5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="horz" wrap="square" lIns="91440" tIns="45720" rIns="91440" bIns="45720" anchor="ctr" anchorCtr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5C1F021" id="Prostokąt 17" o:spid="_x0000_s1035" style="position:absolute;left:0;text-align:left;margin-left:5.25pt;margin-top:-.6pt;width:14.25pt;height:13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" strokeweight=".35281mm">
                            <v:textbox>
                              <w:txbxContent>
                                <w:p w14:paraId="7C5205D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1B6145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138344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43AC22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D36AF0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5E5721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57A2D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30E156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E58C6D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ED13AE9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BCDF2C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6E8B3E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84ABAD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5EF026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D3D098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9A28803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488F0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9A36192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BE3051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F462DA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252164B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22DFEA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6990455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EC0ABEA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0900847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09A3E38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851CD8C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05476096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1E50FD1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40AF1DE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52ED8B3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E01C3D1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24C23425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495735CD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31B7C27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  <w:p w14:paraId="71ABB2D4" w14:textId="77777777" w:rsidR="003B0B50" w:rsidRDefault="003B0B5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           nie wyrażam zgody </w:t>
                  </w:r>
                </w:p>
              </w:tc>
              <w:tc>
                <w:tcPr>
                  <w:tcW w:w="628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025A00" w14:textId="77777777" w:rsidR="003B0B50" w:rsidRPr="00A06E0F" w:rsidRDefault="00000000">
                  <w:pPr>
                    <w:spacing w:after="0" w:line="276" w:lineRule="auto"/>
                    <w:jc w:val="both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>-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materiały drukowane</w:t>
                  </w:r>
                  <w:r w:rsidRPr="00A06E0F">
                    <w:rPr>
                      <w:rFonts w:cs="Calibri"/>
                      <w:sz w:val="16"/>
                      <w:szCs w:val="16"/>
                    </w:rPr>
                    <w:t xml:space="preserve"> (gazetka, plakaty, ulotki, broszury)</w:t>
                  </w:r>
                </w:p>
              </w:tc>
            </w:tr>
            <w:tr w:rsidR="003B0B50" w:rsidRPr="00A06E0F" w14:paraId="1D19B7AF" w14:textId="77777777" w:rsidTr="00A06E0F">
              <w:tblPrEx>
                <w:tblCellMar>
                  <w:top w:w="0" w:type="dxa"/>
                  <w:bottom w:w="0" w:type="dxa"/>
                </w:tblCellMar>
              </w:tblPrEx>
              <w:trPr>
                <w:trHeight w:val="454"/>
              </w:trPr>
              <w:tc>
                <w:tcPr>
                  <w:tcW w:w="10166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C0041F" w14:textId="7FA7F804" w:rsidR="003B0B50" w:rsidRPr="00A06E0F" w:rsidRDefault="00000000">
                  <w:pPr>
                    <w:spacing w:after="0" w:line="240" w:lineRule="auto"/>
                    <w:jc w:val="both"/>
                  </w:pPr>
                  <w:r w:rsidRPr="00A06E0F">
                    <w:rPr>
                      <w:rFonts w:cs="Calibri"/>
                      <w:sz w:val="16"/>
                      <w:szCs w:val="16"/>
                    </w:rPr>
                    <w:t>oraz związane z tym przetwarzanie</w:t>
                  </w:r>
                  <w:r w:rsidRPr="00A06E0F">
                    <w:rPr>
                      <w:rFonts w:eastAsia="Times New Roman" w:cs="Calibri"/>
                      <w:sz w:val="16"/>
                      <w:szCs w:val="16"/>
                      <w:lang w:eastAsia="pl-PL"/>
                    </w:rPr>
                    <w:t xml:space="preserve"> danych osobowych (tj. wizerunku) mojego dziecka przez </w:t>
                  </w:r>
                  <w:r w:rsidR="00A06E0F" w:rsidRPr="00A06E0F">
                    <w:rPr>
                      <w:rFonts w:eastAsia="Times New Roman" w:cs="Calibri"/>
                      <w:sz w:val="16"/>
                      <w:szCs w:val="16"/>
                      <w:lang w:eastAsia="pl-PL"/>
                    </w:rPr>
                    <w:t>Szkołę Podstawową nr 13</w:t>
                  </w:r>
                  <w:r w:rsidRPr="00A06E0F">
                    <w:rPr>
                      <w:rFonts w:eastAsia="Times New Roman" w:cs="Calibri"/>
                      <w:sz w:val="16"/>
                      <w:szCs w:val="16"/>
                      <w:lang w:eastAsia="pl-PL"/>
                    </w:rPr>
                    <w:t xml:space="preserve"> w Zielonej Górze reprezentowaną przez Dyrektora w celu promowania działalności szkoły/zespołu edukacyjnego. Zgoda obejmuje wykorzystanie, utrwalanie, obróbkę </w:t>
                  </w:r>
                  <w:r w:rsidRPr="00A06E0F">
                    <w:rPr>
                      <w:rFonts w:eastAsia="Times New Roman" w:cs="Calibri"/>
                      <w:sz w:val="16"/>
                      <w:szCs w:val="16"/>
                      <w:lang w:eastAsia="pl-PL"/>
                    </w:rPr>
                    <w:br/>
                    <w:t>i powielanie wykonanych zdjęć i materiałów wideo.</w:t>
                  </w:r>
                </w:p>
                <w:p w14:paraId="446AF7BF" w14:textId="77777777" w:rsidR="003B0B50" w:rsidRPr="00A06E0F" w:rsidRDefault="003B0B50">
                  <w:pPr>
                    <w:spacing w:after="0" w:line="240" w:lineRule="auto"/>
                    <w:jc w:val="both"/>
                    <w:rPr>
                      <w:rFonts w:eastAsia="Times New Roman" w:cs="Calibri"/>
                      <w:sz w:val="16"/>
                      <w:szCs w:val="16"/>
                      <w:lang w:eastAsia="pl-PL"/>
                    </w:rPr>
                  </w:pPr>
                </w:p>
                <w:p w14:paraId="56AF3619" w14:textId="77777777" w:rsidR="003B0B50" w:rsidRPr="00A06E0F" w:rsidRDefault="00000000">
                  <w:pPr>
                    <w:spacing w:after="0" w:line="240" w:lineRule="auto"/>
                    <w:jc w:val="both"/>
                    <w:rPr>
                      <w:rFonts w:cs="Calibri"/>
                      <w:b/>
                      <w:bCs/>
                      <w:sz w:val="16"/>
                      <w:szCs w:val="16"/>
                    </w:rPr>
                  </w:pP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       ………………………………………………………..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  <w:t xml:space="preserve">    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  <w:t xml:space="preserve">             ………………………………………………………</w:t>
                  </w:r>
                </w:p>
                <w:p w14:paraId="1ABB4383" w14:textId="77777777" w:rsidR="003B0B50" w:rsidRPr="00A06E0F" w:rsidRDefault="00000000">
                  <w:pPr>
                    <w:spacing w:after="0" w:line="240" w:lineRule="auto"/>
                    <w:jc w:val="both"/>
                  </w:pP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 xml:space="preserve">                                  (miejscowość i data)</w:t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</w:r>
                  <w:r w:rsidRPr="00A06E0F">
                    <w:rPr>
                      <w:rFonts w:cs="Calibri"/>
                      <w:b/>
                      <w:bCs/>
                      <w:sz w:val="16"/>
                      <w:szCs w:val="16"/>
                    </w:rPr>
                    <w:tab/>
                    <w:t xml:space="preserve">                                                  (czytelny podpis)</w:t>
                  </w:r>
                </w:p>
              </w:tc>
            </w:tr>
          </w:tbl>
          <w:p w14:paraId="7EA865CC" w14:textId="77777777" w:rsidR="003B0B50" w:rsidRDefault="003B0B50">
            <w:pPr>
              <w:spacing w:after="0" w:line="276" w:lineRule="auto"/>
              <w:jc w:val="both"/>
              <w:rPr>
                <w:rFonts w:cs="Calibri"/>
                <w:sz w:val="16"/>
                <w:szCs w:val="16"/>
              </w:rPr>
            </w:pPr>
          </w:p>
        </w:tc>
      </w:tr>
      <w:tr w:rsidR="003B0B50" w14:paraId="5D223CE1" w14:textId="77777777" w:rsidTr="00A06E0F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14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6F5D" w14:textId="77777777" w:rsidR="003B0B50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Kto przetwarza wizerunek Państwa dziecka?</w:t>
            </w:r>
          </w:p>
        </w:tc>
        <w:tc>
          <w:tcPr>
            <w:tcW w:w="883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7FDD8" w14:textId="020ABFB5" w:rsidR="003B0B50" w:rsidRDefault="00A06E0F" w:rsidP="00A06E0F">
            <w:pPr>
              <w:spacing w:after="0" w:line="240" w:lineRule="auto"/>
              <w:jc w:val="both"/>
            </w:pPr>
            <w:r>
              <w:rPr>
                <w:rFonts w:cs="Calibri"/>
                <w:sz w:val="20"/>
                <w:szCs w:val="20"/>
              </w:rPr>
              <w:t xml:space="preserve">Szkoła Podstawowa nr 13 w Zielonej Górze reprezentowana przez Dyrektora, ul. Chopina 18a , 65- 032 Zielona Góra, numer telefonu:  608 033 029 adres e-mail: </w:t>
            </w:r>
            <w:hyperlink r:id="rId7" w:history="1">
              <w:r>
                <w:rPr>
                  <w:rStyle w:val="Hipercze"/>
                  <w:rFonts w:cs="Calibri"/>
                  <w:color w:val="auto"/>
                  <w:sz w:val="20"/>
                  <w:szCs w:val="20"/>
                </w:rPr>
                <w:t>sekretariat@sp13.zgo.pl</w:t>
              </w:r>
            </w:hyperlink>
          </w:p>
        </w:tc>
      </w:tr>
      <w:tr w:rsidR="003B0B50" w14:paraId="2F17B1CD" w14:textId="77777777" w:rsidTr="00A06E0F">
        <w:tblPrEx>
          <w:tblCellMar>
            <w:top w:w="0" w:type="dxa"/>
            <w:bottom w:w="0" w:type="dxa"/>
          </w:tblCellMar>
        </w:tblPrEx>
        <w:trPr>
          <w:trHeight w:val="798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75C8" w14:textId="77777777" w:rsidR="003B0B50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Z kim mogą się Państwo skontaktować?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EAB" w14:textId="77777777" w:rsidR="003B0B50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W sprawach ochrony swoich danych osobowych mogą się Państwo skontaktować się z naszym Inspektorem Ochrony Danych: </w:t>
            </w:r>
          </w:p>
          <w:p w14:paraId="37ADE4C3" w14:textId="77777777" w:rsidR="003B0B50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6"/>
                <w:szCs w:val="16"/>
                <w:shd w:val="clear" w:color="auto" w:fill="FFFF00"/>
                <w:lang w:val="de-DE"/>
              </w:rPr>
            </w:pPr>
            <w:proofErr w:type="spellStart"/>
            <w:r>
              <w:rPr>
                <w:rFonts w:cs="Calibri"/>
                <w:sz w:val="16"/>
                <w:szCs w:val="16"/>
                <w:shd w:val="clear" w:color="auto" w:fill="FFFF00"/>
                <w:lang w:val="de-DE"/>
              </w:rPr>
              <w:t>e-mail</w:t>
            </w:r>
            <w:proofErr w:type="spellEnd"/>
            <w:r>
              <w:rPr>
                <w:rFonts w:cs="Calibri"/>
                <w:sz w:val="16"/>
                <w:szCs w:val="16"/>
                <w:shd w:val="clear" w:color="auto" w:fill="FFFF00"/>
                <w:lang w:val="de-DE"/>
              </w:rPr>
              <w:t>: iod1@cuw.zielona-gora.pl</w:t>
            </w:r>
          </w:p>
          <w:p w14:paraId="252DE0FC" w14:textId="77777777" w:rsidR="003B0B50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6"/>
                <w:szCs w:val="16"/>
                <w:shd w:val="clear" w:color="auto" w:fill="FFFF00"/>
              </w:rPr>
            </w:pPr>
            <w:r>
              <w:rPr>
                <w:rFonts w:cs="Calibri"/>
                <w:sz w:val="16"/>
                <w:szCs w:val="16"/>
                <w:shd w:val="clear" w:color="auto" w:fill="FFFF00"/>
              </w:rPr>
              <w:t>telefon: 880 100 367</w:t>
            </w:r>
          </w:p>
          <w:p w14:paraId="6C1CFCB6" w14:textId="77777777" w:rsidR="003B0B50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pisemnie na adres naszej siedziby, wskazany powyżej. </w:t>
            </w:r>
          </w:p>
        </w:tc>
      </w:tr>
      <w:tr w:rsidR="003B0B50" w14:paraId="6670D917" w14:textId="77777777" w:rsidTr="00A06E0F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DDAA" w14:textId="77777777" w:rsidR="003B0B50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W jakim celu chcemy uzyskać dane osobowe?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9494" w14:textId="581EE838" w:rsidR="003B0B50" w:rsidRDefault="00000000">
            <w:pPr>
              <w:shd w:val="clear" w:color="auto" w:fill="FFFFFF"/>
              <w:tabs>
                <w:tab w:val="left" w:pos="2127"/>
              </w:tabs>
              <w:spacing w:after="0" w:line="240" w:lineRule="auto"/>
              <w:ind w:left="28"/>
              <w:jc w:val="both"/>
            </w:pPr>
            <w:r>
              <w:rPr>
                <w:rFonts w:cs="Calibri"/>
                <w:sz w:val="16"/>
                <w:szCs w:val="16"/>
              </w:rPr>
              <w:t xml:space="preserve">Wizerunek dziecka będzie przetwarzany w celu promowania działalności </w:t>
            </w:r>
            <w:r w:rsidR="00A06E0F" w:rsidRPr="00A06E0F">
              <w:rPr>
                <w:rFonts w:eastAsia="Times New Roman" w:cs="Calibri"/>
                <w:sz w:val="16"/>
                <w:szCs w:val="16"/>
                <w:lang w:eastAsia="pl-PL"/>
              </w:rPr>
              <w:t xml:space="preserve">Szkołę Podstawową nr 13 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w Zielonej Górze</w:t>
            </w:r>
            <w:r>
              <w:rPr>
                <w:rFonts w:cs="Calibri"/>
                <w:sz w:val="16"/>
                <w:szCs w:val="16"/>
              </w:rPr>
              <w:t xml:space="preserve">.  </w:t>
            </w:r>
          </w:p>
        </w:tc>
      </w:tr>
      <w:tr w:rsidR="003B0B50" w14:paraId="36302A08" w14:textId="77777777" w:rsidTr="00A06E0F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33C8" w14:textId="77777777" w:rsidR="003B0B50" w:rsidRDefault="00000000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Jaka jest podstawa prawna przetwarzania wizerunku?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02CC4" w14:textId="77777777" w:rsidR="003B0B50" w:rsidRDefault="00000000">
            <w:pPr>
              <w:shd w:val="clear" w:color="auto" w:fill="FFFFFF"/>
              <w:spacing w:after="0" w:line="240" w:lineRule="auto"/>
              <w:ind w:left="28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Wizerunek będzie przetwarzany na podstawie:</w:t>
            </w:r>
          </w:p>
          <w:p w14:paraId="4A221C04" w14:textId="77777777" w:rsidR="003B0B50" w:rsidRDefault="00000000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455" w:hanging="284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wyrażonej przez Państwa zgody (art. 6 ust. 1 pkt a) RODO*),</w:t>
            </w:r>
          </w:p>
          <w:p w14:paraId="1999A3DE" w14:textId="77777777" w:rsidR="003B0B50" w:rsidRDefault="00000000">
            <w:pPr>
              <w:pStyle w:val="Akapitzlist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455" w:hanging="284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na podstawie art. 81 ust. 1 ustawy z dnia 4 lutego 1994 r. o prawie autorskim i prawach pokrewnych (</w:t>
            </w:r>
            <w:proofErr w:type="spellStart"/>
            <w:r>
              <w:rPr>
                <w:rFonts w:cs="Calibri"/>
                <w:sz w:val="16"/>
                <w:szCs w:val="16"/>
              </w:rPr>
              <w:t>t.j</w:t>
            </w:r>
            <w:proofErr w:type="spellEnd"/>
            <w:r>
              <w:rPr>
                <w:rFonts w:cs="Calibri"/>
                <w:sz w:val="16"/>
                <w:szCs w:val="16"/>
              </w:rPr>
              <w:t>. Dz.U. z 2025 r., poz. 24 ze zm.).</w:t>
            </w:r>
          </w:p>
        </w:tc>
      </w:tr>
      <w:tr w:rsidR="003B0B50" w14:paraId="07673652" w14:textId="77777777" w:rsidTr="00A06E0F">
        <w:tblPrEx>
          <w:tblCellMar>
            <w:top w:w="0" w:type="dxa"/>
            <w:bottom w:w="0" w:type="dxa"/>
          </w:tblCellMar>
        </w:tblPrEx>
        <w:trPr>
          <w:trHeight w:val="2485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3917" w14:textId="77777777" w:rsidR="003B0B50" w:rsidRDefault="00000000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Jakie mają Państwo prawa?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00C6E" w14:textId="77777777" w:rsidR="003B0B50" w:rsidRDefault="00000000">
            <w:pPr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Mają Państwo następujące prawa:</w:t>
            </w:r>
          </w:p>
          <w:p w14:paraId="0109D984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dostępu do swoich danych oraz otrzymania ich kopii;</w:t>
            </w:r>
          </w:p>
          <w:p w14:paraId="71EA52AD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sprostowania (poprawiania) swoich danych osobowych;</w:t>
            </w:r>
          </w:p>
          <w:p w14:paraId="457299C1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ograniczenia przetwarzania danych osobowych;</w:t>
            </w:r>
          </w:p>
          <w:p w14:paraId="58815D80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przenoszenia danych osobowych;</w:t>
            </w:r>
          </w:p>
          <w:p w14:paraId="75ECCFEA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usunięcia danych osobowych;</w:t>
            </w:r>
          </w:p>
          <w:p w14:paraId="18F12ABD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cofnięcia zgody w dowolnym momencie bez wpływu na zgodność z prawem przetwarzania, którego dokonano na podstawie zgody przed jej cofnięciem;</w:t>
            </w:r>
          </w:p>
          <w:p w14:paraId="77014955" w14:textId="77777777" w:rsidR="003B0B50" w:rsidRDefault="0000000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3" w:hanging="283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prawo do wniesienia skargi do Prezesa Urzędu Ochrony Danych Osobowych.</w:t>
            </w:r>
          </w:p>
        </w:tc>
      </w:tr>
      <w:tr w:rsidR="003B0B50" w14:paraId="724C4063" w14:textId="77777777" w:rsidTr="00A06E0F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A5C2" w14:textId="77777777" w:rsidR="003B0B50" w:rsidRPr="00A06E0F" w:rsidRDefault="00000000">
            <w:pPr>
              <w:spacing w:after="0" w:line="240" w:lineRule="auto"/>
            </w:pPr>
            <w:r w:rsidRPr="00A06E0F">
              <w:rPr>
                <w:sz w:val="16"/>
                <w:szCs w:val="16"/>
              </w:rPr>
              <w:t>Komu przekazujemy dane osobowe Państwa dziecka?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2BF44" w14:textId="77777777" w:rsidR="003B0B50" w:rsidRPr="00A06E0F" w:rsidRDefault="00000000">
            <w:pPr>
              <w:shd w:val="clear" w:color="auto" w:fill="FFFFFF"/>
              <w:spacing w:after="0" w:line="240" w:lineRule="auto"/>
              <w:jc w:val="both"/>
            </w:pPr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Istnieją odbiorcy, którym są przekazywane dane osobowe. W przypadku wyrażenia przez Państwa zgody na publikowanie wizerunku na portalu społecznościowym Facebook lub YouTube, dane te zostaną udostępnione Meta </w:t>
            </w:r>
            <w:proofErr w:type="spellStart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Platforms</w:t>
            </w:r>
            <w:proofErr w:type="spellEnd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Ireland</w:t>
            </w:r>
            <w:proofErr w:type="spellEnd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 Limited (4 Grand Canal </w:t>
            </w:r>
            <w:proofErr w:type="spellStart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Square</w:t>
            </w:r>
            <w:proofErr w:type="spellEnd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, Grand Canal Harbour, Dublin 2, Irlandia) lub Google </w:t>
            </w:r>
            <w:proofErr w:type="spellStart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Ireland</w:t>
            </w:r>
            <w:proofErr w:type="spellEnd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 Limited (Gordon House, Barrow </w:t>
            </w:r>
            <w:proofErr w:type="spellStart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Street</w:t>
            </w:r>
            <w:proofErr w:type="spellEnd"/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 xml:space="preserve">, Dublin 4, Irlandia). </w:t>
            </w:r>
          </w:p>
          <w:p w14:paraId="70E091F4" w14:textId="77777777" w:rsidR="003B0B50" w:rsidRPr="00A06E0F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A06E0F">
              <w:rPr>
                <w:rFonts w:cs="Calibri"/>
                <w:sz w:val="16"/>
                <w:szCs w:val="16"/>
                <w:shd w:val="clear" w:color="auto" w:fill="FFFFFF"/>
              </w:rPr>
              <w:t>Dane osobowe będą udostępniane dostawcom usług technicznych (obróbka, oprawa graficzna, dźwiękowa, filmowa lub techniczna obsługa procesu publikacji, serwer na którym znajduje się strona internetowa, drukarnia).</w:t>
            </w:r>
          </w:p>
        </w:tc>
      </w:tr>
      <w:tr w:rsidR="003B0B50" w14:paraId="21F44A42" w14:textId="77777777" w:rsidTr="00A06E0F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F14D1" w14:textId="77777777" w:rsidR="003B0B50" w:rsidRDefault="00000000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Jaki będzie czas przetwarzania danych?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83B2" w14:textId="77777777" w:rsidR="003B0B50" w:rsidRPr="00A06E0F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A06E0F">
              <w:rPr>
                <w:rFonts w:cs="Calibri"/>
                <w:sz w:val="16"/>
                <w:szCs w:val="16"/>
              </w:rPr>
              <w:t>Dane osobowe dziecka będą przetwarzane przez:</w:t>
            </w:r>
          </w:p>
          <w:p w14:paraId="196F218D" w14:textId="77777777" w:rsidR="003B0B50" w:rsidRPr="00A06E0F" w:rsidRDefault="00000000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455"/>
              <w:jc w:val="both"/>
              <w:rPr>
                <w:rFonts w:cs="Calibri"/>
                <w:sz w:val="16"/>
                <w:szCs w:val="16"/>
              </w:rPr>
            </w:pPr>
            <w:r w:rsidRPr="00A06E0F">
              <w:rPr>
                <w:rFonts w:cs="Calibri"/>
                <w:sz w:val="16"/>
                <w:szCs w:val="16"/>
              </w:rPr>
              <w:t xml:space="preserve">okres uczęszczania dziecka do szkoły, </w:t>
            </w:r>
          </w:p>
          <w:p w14:paraId="5766E88D" w14:textId="77777777" w:rsidR="003B0B50" w:rsidRPr="00A06E0F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A06E0F">
              <w:rPr>
                <w:rFonts w:cs="Calibri"/>
                <w:sz w:val="16"/>
                <w:szCs w:val="16"/>
              </w:rPr>
              <w:t>Niezależnie od tego okresu przetwarzania danych osobowych, w każdym momencie przysługuje Państwu prawo wycofania zgody.</w:t>
            </w:r>
          </w:p>
        </w:tc>
      </w:tr>
      <w:tr w:rsidR="003B0B50" w14:paraId="17251E62" w14:textId="77777777" w:rsidTr="00A06E0F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8212" w14:textId="77777777" w:rsidR="003B0B50" w:rsidRDefault="00000000">
            <w:pPr>
              <w:spacing w:after="0" w:line="240" w:lineRule="auto"/>
            </w:pPr>
            <w:r>
              <w:rPr>
                <w:sz w:val="16"/>
                <w:szCs w:val="16"/>
              </w:rPr>
              <w:t>Czy muszą Państwo podać dane osobowe?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7B9F2" w14:textId="72B130F4" w:rsidR="003B0B50" w:rsidRPr="00A06E0F" w:rsidRDefault="00000000">
            <w:pPr>
              <w:spacing w:after="0" w:line="240" w:lineRule="auto"/>
              <w:jc w:val="both"/>
            </w:pPr>
            <w:r w:rsidRPr="00A06E0F">
              <w:rPr>
                <w:rFonts w:cs="Calibri"/>
                <w:sz w:val="16"/>
                <w:szCs w:val="16"/>
              </w:rPr>
              <w:t>Podanie danych osobowych jest dobrowolne, jednak niezbędne w celu promowania działalności szkoł</w:t>
            </w:r>
            <w:r w:rsidR="00A06E0F" w:rsidRPr="00A06E0F">
              <w:rPr>
                <w:rFonts w:cs="Calibri"/>
                <w:sz w:val="16"/>
                <w:szCs w:val="16"/>
              </w:rPr>
              <w:t>y.</w:t>
            </w:r>
          </w:p>
        </w:tc>
      </w:tr>
      <w:tr w:rsidR="003B0B50" w14:paraId="3242A3A3" w14:textId="77777777" w:rsidTr="00A06E0F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B4230" w14:textId="77777777" w:rsidR="003B0B50" w:rsidRDefault="00000000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Czy jakieś decyzje zapadają automatycznie?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E1D5" w14:textId="77777777" w:rsidR="003B0B50" w:rsidRPr="00A06E0F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16"/>
                <w:szCs w:val="16"/>
              </w:rPr>
            </w:pPr>
            <w:r w:rsidRPr="00A06E0F">
              <w:rPr>
                <w:rFonts w:cs="Calibri"/>
                <w:sz w:val="16"/>
                <w:szCs w:val="16"/>
              </w:rPr>
              <w:t>W procesie przetwarzania wizerunku żadne decyzje nie zapadają automatycznie oraz nie buduje się żadnych profili.</w:t>
            </w:r>
          </w:p>
        </w:tc>
      </w:tr>
      <w:tr w:rsidR="003B0B50" w14:paraId="6897AB04" w14:textId="77777777" w:rsidTr="00A06E0F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4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7669" w14:textId="77777777" w:rsidR="003B0B50" w:rsidRDefault="00000000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Czy dane będą przekazane poza Polskę?</w:t>
            </w:r>
          </w:p>
        </w:tc>
        <w:tc>
          <w:tcPr>
            <w:tcW w:w="88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7DF3" w14:textId="2A3591E1" w:rsidR="003B0B50" w:rsidRPr="00A06E0F" w:rsidRDefault="00000000">
            <w:pPr>
              <w:spacing w:after="0" w:line="240" w:lineRule="auto"/>
              <w:ind w:left="28"/>
              <w:jc w:val="both"/>
            </w:pPr>
            <w:r w:rsidRPr="00A06E0F">
              <w:rPr>
                <w:rFonts w:cs="Calibri"/>
                <w:sz w:val="16"/>
                <w:szCs w:val="16"/>
              </w:rPr>
              <w:t xml:space="preserve">Nie przekazujemy danych osobowych poza teren Polski, Unii Europejskiej i Europejskiego Obszaru Gospodarczego, z zastrzeżeniem, </w:t>
            </w:r>
            <w:r w:rsidRPr="00A06E0F">
              <w:rPr>
                <w:rFonts w:cs="Calibri"/>
                <w:sz w:val="16"/>
                <w:szCs w:val="16"/>
              </w:rPr>
              <w:br/>
              <w:t>że przepływ danych w ramach Facebook lub YouTube</w:t>
            </w:r>
            <w:r w:rsidR="00A06E0F" w:rsidRPr="00A06E0F">
              <w:rPr>
                <w:rFonts w:cs="Calibri"/>
                <w:sz w:val="16"/>
                <w:szCs w:val="16"/>
              </w:rPr>
              <w:t xml:space="preserve"> lub </w:t>
            </w:r>
            <w:proofErr w:type="spellStart"/>
            <w:r w:rsidR="00A06E0F" w:rsidRPr="00A06E0F">
              <w:rPr>
                <w:rFonts w:cs="Calibri"/>
                <w:sz w:val="16"/>
                <w:szCs w:val="16"/>
              </w:rPr>
              <w:t>T</w:t>
            </w:r>
            <w:r w:rsidRPr="00A06E0F">
              <w:rPr>
                <w:rFonts w:cs="Calibri"/>
                <w:sz w:val="16"/>
                <w:szCs w:val="16"/>
              </w:rPr>
              <w:t>ma</w:t>
            </w:r>
            <w:proofErr w:type="spellEnd"/>
            <w:r w:rsidRPr="00A06E0F">
              <w:rPr>
                <w:rFonts w:cs="Calibri"/>
                <w:sz w:val="16"/>
                <w:szCs w:val="16"/>
              </w:rPr>
              <w:t xml:space="preserve"> ponadnarodowy charakter. Meta </w:t>
            </w:r>
            <w:proofErr w:type="spellStart"/>
            <w:r w:rsidRPr="00A06E0F">
              <w:rPr>
                <w:rFonts w:cs="Calibri"/>
                <w:sz w:val="16"/>
                <w:szCs w:val="16"/>
              </w:rPr>
              <w:t>Platforms</w:t>
            </w:r>
            <w:proofErr w:type="spellEnd"/>
            <w:r w:rsidRPr="00A06E0F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A06E0F">
              <w:rPr>
                <w:rFonts w:cs="Calibri"/>
                <w:sz w:val="16"/>
                <w:szCs w:val="16"/>
              </w:rPr>
              <w:t>Ireland</w:t>
            </w:r>
            <w:proofErr w:type="spellEnd"/>
            <w:r w:rsidRPr="00A06E0F">
              <w:rPr>
                <w:rFonts w:cs="Calibri"/>
                <w:sz w:val="16"/>
                <w:szCs w:val="16"/>
              </w:rPr>
              <w:t xml:space="preserve"> Limited i Google </w:t>
            </w:r>
            <w:proofErr w:type="spellStart"/>
            <w:r w:rsidRPr="00A06E0F">
              <w:rPr>
                <w:rFonts w:cs="Calibri"/>
                <w:sz w:val="16"/>
                <w:szCs w:val="16"/>
              </w:rPr>
              <w:t>Ireland</w:t>
            </w:r>
            <w:proofErr w:type="spellEnd"/>
            <w:r w:rsidRPr="00A06E0F">
              <w:rPr>
                <w:rFonts w:cs="Calibri"/>
                <w:sz w:val="16"/>
                <w:szCs w:val="16"/>
              </w:rPr>
              <w:t xml:space="preserve">  Limited  przekazują dane do USA. Gwarancję ochrony danych stanowią zatwierdzone przez Komisję Europejską „Ramy ochrony danych UE-USA” przyjęte w decyzji wykonawczej z dnia 10 lipca 2023 r. stwierdzającej odpowiedni stopień ochrony danych przez Stany Zjednoczone.</w:t>
            </w:r>
          </w:p>
        </w:tc>
      </w:tr>
    </w:tbl>
    <w:p w14:paraId="1D88AD32" w14:textId="77777777" w:rsidR="003B0B50" w:rsidRDefault="003B0B50">
      <w:pPr>
        <w:spacing w:after="0" w:line="240" w:lineRule="auto"/>
        <w:jc w:val="both"/>
        <w:rPr>
          <w:rFonts w:cs="Calibri"/>
          <w:sz w:val="16"/>
          <w:szCs w:val="16"/>
        </w:rPr>
      </w:pPr>
    </w:p>
    <w:sectPr w:rsidR="003B0B50">
      <w:footerReference w:type="default" r:id="rId8"/>
      <w:pgSz w:w="11906" w:h="16838"/>
      <w:pgMar w:top="851" w:right="991" w:bottom="851" w:left="1134" w:header="708" w:footer="7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A15EA" w14:textId="77777777" w:rsidR="00A17CA2" w:rsidRDefault="00A17CA2">
      <w:pPr>
        <w:spacing w:after="0" w:line="240" w:lineRule="auto"/>
      </w:pPr>
      <w:r>
        <w:separator/>
      </w:r>
    </w:p>
  </w:endnote>
  <w:endnote w:type="continuationSeparator" w:id="0">
    <w:p w14:paraId="0896DFDB" w14:textId="77777777" w:rsidR="00A17CA2" w:rsidRDefault="00A17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9354" w14:textId="77777777" w:rsidR="00000000" w:rsidRDefault="00000000">
    <w:pPr>
      <w:pStyle w:val="Stopka"/>
      <w:jc w:val="both"/>
    </w:pPr>
    <w:r>
      <w:rPr>
        <w:rFonts w:cs="Calibri"/>
        <w:sz w:val="16"/>
        <w:szCs w:val="16"/>
      </w:rPr>
      <w:t xml:space="preserve">* Rozporządzenie Parlamentu Europejskiego i Rady (UE) 2016/679 z dnia 27 kwietnia 2016 r. w sprawie ochrony osób fizycznych w związku </w:t>
    </w:r>
    <w:r>
      <w:rPr>
        <w:rFonts w:cs="Calibri"/>
        <w:sz w:val="16"/>
        <w:szCs w:val="16"/>
      </w:rPr>
      <w:br/>
      <w:t>z przetwarzaniem danych osobowych i w sprawie swobodnego przepływu takich danych oraz uchylenia Dyrektywy 95/46/WE.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DB6AE" w14:textId="77777777" w:rsidR="00A17CA2" w:rsidRDefault="00A17C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916F5E" w14:textId="77777777" w:rsidR="00A17CA2" w:rsidRDefault="00A17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E1D"/>
    <w:multiLevelType w:val="multilevel"/>
    <w:tmpl w:val="55ECB004"/>
    <w:lvl w:ilvl="0">
      <w:numFmt w:val="bullet"/>
      <w:lvlText w:val="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C6D27BE"/>
    <w:multiLevelType w:val="multilevel"/>
    <w:tmpl w:val="B7105A7C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6A4410A"/>
    <w:multiLevelType w:val="multilevel"/>
    <w:tmpl w:val="C35E6DBA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0D87BB3"/>
    <w:multiLevelType w:val="multilevel"/>
    <w:tmpl w:val="CFFEE566"/>
    <w:lvl w:ilvl="0">
      <w:numFmt w:val="bullet"/>
      <w:lvlText w:val=""/>
      <w:lvlJc w:val="left"/>
      <w:pPr>
        <w:ind w:left="7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5" w:hanging="360"/>
      </w:pPr>
      <w:rPr>
        <w:rFonts w:ascii="Wingdings" w:hAnsi="Wingdings"/>
      </w:rPr>
    </w:lvl>
  </w:abstractNum>
  <w:num w:numId="1" w16cid:durableId="1511142408">
    <w:abstractNumId w:val="1"/>
  </w:num>
  <w:num w:numId="2" w16cid:durableId="18092400">
    <w:abstractNumId w:val="3"/>
  </w:num>
  <w:num w:numId="3" w16cid:durableId="399982207">
    <w:abstractNumId w:val="0"/>
  </w:num>
  <w:num w:numId="4" w16cid:durableId="2051370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0B50"/>
    <w:rsid w:val="00255319"/>
    <w:rsid w:val="003B0B50"/>
    <w:rsid w:val="00A06E0F"/>
    <w:rsid w:val="00A1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8845"/>
  <w15:docId w15:val="{A414C784-E4AE-4A18-9D2B-26008C3B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48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spacing w:line="256" w:lineRule="auto"/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p13.zgo.pl/kontakt/sekretariat@sp13.zg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738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Jagiełowicz</dc:creator>
  <dc:description/>
  <cp:lastModifiedBy>Kamila Jagiełowicz</cp:lastModifiedBy>
  <cp:revision>2</cp:revision>
  <dcterms:created xsi:type="dcterms:W3CDTF">2026-08-28T13:05:00Z</dcterms:created>
  <dcterms:modified xsi:type="dcterms:W3CDTF">2026-08-28T13:05:00Z</dcterms:modified>
</cp:coreProperties>
</file>