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8363"/>
      </w:tblGrid>
      <w:tr w:rsidR="002F6851" w14:paraId="2EEF4425" w14:textId="77777777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10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45EA2" w14:textId="77777777" w:rsidR="002F6851" w:rsidRDefault="00000000">
            <w:pPr>
              <w:spacing w:after="0" w:line="240" w:lineRule="auto"/>
              <w:jc w:val="center"/>
            </w:pPr>
            <w:r>
              <w:rPr>
                <w:rFonts w:cs="Calibri"/>
                <w:b/>
              </w:rPr>
              <w:t>Zgoda na przetwarzanie danych osobowych – inne dane</w:t>
            </w:r>
          </w:p>
        </w:tc>
      </w:tr>
      <w:tr w:rsidR="002F6851" w14:paraId="2B9B4EA8" w14:textId="77777777">
        <w:tblPrEx>
          <w:tblCellMar>
            <w:top w:w="0" w:type="dxa"/>
            <w:bottom w:w="0" w:type="dxa"/>
          </w:tblCellMar>
        </w:tblPrEx>
        <w:trPr>
          <w:trHeight w:val="4091"/>
        </w:trPr>
        <w:tc>
          <w:tcPr>
            <w:tcW w:w="10490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8AA90" w14:textId="13E43D60" w:rsidR="002F6851" w:rsidRPr="0023738E" w:rsidRDefault="00000000" w:rsidP="0023738E">
            <w:pPr>
              <w:spacing w:after="0" w:line="240" w:lineRule="auto"/>
              <w:jc w:val="both"/>
            </w:pPr>
            <w:r w:rsidRPr="0023738E">
              <w:rPr>
                <w:rFonts w:cs="Calibri"/>
                <w:sz w:val="18"/>
                <w:szCs w:val="18"/>
              </w:rPr>
              <w:t xml:space="preserve">Wyrażam zgodę na przetwarzanie przez </w:t>
            </w:r>
            <w:r w:rsidR="0023738E" w:rsidRPr="0023738E">
              <w:rPr>
                <w:rFonts w:cs="Calibri"/>
                <w:sz w:val="18"/>
                <w:szCs w:val="18"/>
              </w:rPr>
              <w:t xml:space="preserve">Szkoła Podstawowa nr 13 </w:t>
            </w:r>
            <w:r w:rsidRPr="0023738E">
              <w:rPr>
                <w:rFonts w:cs="Calibri"/>
                <w:sz w:val="18"/>
                <w:szCs w:val="18"/>
              </w:rPr>
              <w:t>w Zielonej Górze danych osobowych</w:t>
            </w:r>
            <w:r w:rsidRPr="0023738E">
              <w:rPr>
                <w:rFonts w:cs="Calibri"/>
                <w:sz w:val="18"/>
                <w:szCs w:val="18"/>
              </w:rPr>
              <w:br/>
              <w:t xml:space="preserve">(tj. </w:t>
            </w:r>
            <w:r w:rsidRPr="0023738E">
              <w:rPr>
                <w:rFonts w:cs="Calibri"/>
                <w:iCs/>
                <w:sz w:val="18"/>
                <w:szCs w:val="18"/>
              </w:rPr>
              <w:t xml:space="preserve">imienia i nazwiska </w:t>
            </w:r>
            <w:r w:rsidRPr="0023738E">
              <w:rPr>
                <w:rFonts w:cs="Calibri"/>
                <w:sz w:val="18"/>
                <w:szCs w:val="18"/>
              </w:rPr>
              <w:t xml:space="preserve">oraz informacji o udziale w konkursach, imprezach sportowych, edukacyjnych, w programach i akcjach edukacyjnych oraz społecznych), mojego dziecka </w:t>
            </w:r>
          </w:p>
          <w:p w14:paraId="4FD43E2A" w14:textId="77777777" w:rsidR="002F6851" w:rsidRDefault="00000000">
            <w:pPr>
              <w:spacing w:after="0" w:line="276" w:lineRule="auto"/>
              <w:jc w:val="center"/>
            </w:pPr>
            <w:r>
              <w:rPr>
                <w:rFonts w:cs="Calibri"/>
                <w:i/>
                <w:iCs/>
                <w:sz w:val="18"/>
                <w:szCs w:val="18"/>
              </w:rPr>
              <w:t>(imię i nazwisko dziecka)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iCs/>
                <w:sz w:val="18"/>
                <w:szCs w:val="18"/>
              </w:rPr>
              <w:t>…..</w:t>
            </w:r>
            <w:r>
              <w:rPr>
                <w:rFonts w:cs="Calibri"/>
                <w:sz w:val="18"/>
                <w:szCs w:val="18"/>
              </w:rPr>
              <w:t>……………………………………………………….…………………….…………,</w:t>
            </w:r>
          </w:p>
          <w:p w14:paraId="1C61A1A9" w14:textId="77777777" w:rsidR="002F6851" w:rsidRPr="0023738E" w:rsidRDefault="00000000">
            <w:pPr>
              <w:spacing w:after="0" w:line="276" w:lineRule="auto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</w:t>
            </w:r>
            <w:r w:rsidRPr="0023738E">
              <w:rPr>
                <w:rFonts w:cs="Calibri"/>
                <w:sz w:val="18"/>
                <w:szCs w:val="18"/>
              </w:rPr>
              <w:t>oprzez ich opublikowanie w następujących miejscach:</w:t>
            </w:r>
          </w:p>
          <w:p w14:paraId="6883800C" w14:textId="77777777" w:rsidR="002F6851" w:rsidRPr="0023738E" w:rsidRDefault="002F6851">
            <w:pPr>
              <w:spacing w:after="0" w:line="276" w:lineRule="auto"/>
              <w:jc w:val="both"/>
              <w:rPr>
                <w:rFonts w:cs="Calibri"/>
                <w:i/>
                <w:iCs/>
                <w:sz w:val="18"/>
                <w:szCs w:val="18"/>
              </w:rPr>
            </w:pPr>
          </w:p>
          <w:tbl>
            <w:tblPr>
              <w:tblW w:w="10212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90"/>
              <w:gridCol w:w="2126"/>
              <w:gridCol w:w="6096"/>
            </w:tblGrid>
            <w:tr w:rsidR="002F6851" w:rsidRPr="0023738E" w14:paraId="08277A3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28"/>
              </w:trPr>
              <w:tc>
                <w:tcPr>
                  <w:tcW w:w="1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D43A48" w14:textId="77777777" w:rsidR="002F6851" w:rsidRPr="0023738E" w:rsidRDefault="00000000">
                  <w:pPr>
                    <w:spacing w:after="0" w:line="276" w:lineRule="auto"/>
                    <w:jc w:val="right"/>
                  </w:pPr>
                  <w:r w:rsidRPr="0023738E">
                    <w:rPr>
                      <w:rFonts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1CC97363" wp14:editId="775C4E7D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2043994028" name="Prostokąt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5A529B2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E1758D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0B763D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67D994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B6EFE48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C1DEBC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2EBAA3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5ED767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1E68A7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45A21B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0CD1FD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84B160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398063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A3374B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311CA0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C7F585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C6BC7A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DD6722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6E56BD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A675A7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A058F7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25ECAF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99C1DD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530E9D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086B95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B80095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9F3B2F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5265FF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C3C4838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FAB5CB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C11BB0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F415C8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98878F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395A39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EB1244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CCA9F5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1CC97363" id="Prostokąt 1" o:spid="_x0000_s1026" style="position:absolute;left:0;text-align:left;margin-left:5.25pt;margin-top:-.6pt;width:14.25pt;height:1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hgZ6gEAAOADAAAOAAAAZHJzL2Uyb0RvYy54bWysU9uO0zAQfUfiHyy/0yRVl+5GTVdoqyKk&#10;FaxU+ADHsRtLvjF2m5SvZ+yUtgs8IfzgeDzjM2fOTFaPo9HkKCAoZxtazUpKhOWuU3bf0G9ft+/u&#10;KQmR2Y5pZ0VDTyLQx/XbN6vB12Lueqc7AQRBbKgH39A+Rl8XReC9MCzMnBcWndKBYRFN2BcdsAHR&#10;jS7mZfm+GBx0HhwXIeDtZnLSdcaXUvD4RcogItENRW4x75D3Nu3FesXqPTDfK36mwf6BhWHKYtIL&#10;1IZFRg6g/oAyioMLTsYZd6ZwUioucg1YTVX+Vs2uZ17kWlCc4C8yhf8Hyz8fd/4FUIbBhzrgMVUx&#10;SjDpi/zImMU6XcQSYyQcL6v78mGJ3eXoqpbV4i6LWVwfewjxo3CGpENDAXuRJWLH5xAxIYb+Ckm5&#10;gtOq2yqtswH79kkDOTLs2zav1Cp88ipMWzJg9vmyrJAIw/mRmk1ZXsWFW7gyr7/BJTobFvopbUaY&#10;BsSoKJJGmF9b/Fy1Sqc4tuNZwNZ1pxekLQAr7h38oGTA4Wpo+H5gICjRnyx276FaLNI0ZmNxt5yj&#10;Abee9tbDLEeohvIIlEzGU5xmGIfIs/hsd56jDlle6z4copMqS5zoTZzOrHGMchnnkU9zemvnqOuP&#10;uf4JAAD//wMAUEsDBBQABgAIAAAAIQDyqau13gAAAAcBAAAPAAAAZHJzL2Rvd25yZXYueG1sTI9B&#10;S8NAFITvgv9heYK3dtOElhqzKSLYU7E2Sulxm30mwezbJbttU3+9z5MehxlmvilWo+3FGYfQOVIw&#10;myYgkGpnOmoUfLy/TJYgQtRkdO8IFVwxwKq8vSl0btyFdniuYiO4hEKuFbQx+lzKULdodZg6j8Te&#10;pxusjiyHRppBX7jc9jJNkoW0uiNeaLXH5xbrr+pkFWy/cVO9vbrFIfXrOsu2+83Vr5W6vxufHkFE&#10;HONfGH7xGR1KZjq6E5kgetbJnJMKJrMUBPvZA187KkjnS5BlIf/zlz8AAAD//wMAUEsBAi0AFAAG&#10;AAgAAAAhALaDOJL+AAAA4QEAABMAAAAAAAAAAAAAAAAAAAAAAFtDb250ZW50X1R5cGVzXS54bWxQ&#10;SwECLQAUAAYACAAAACEAOP0h/9YAAACUAQAACwAAAAAAAAAAAAAAAAAvAQAAX3JlbHMvLnJlbHNQ&#10;SwECLQAUAAYACAAAACEAq6IYGeoBAADgAwAADgAAAAAAAAAAAAAAAAAuAgAAZHJzL2Uyb0RvYy54&#10;bWxQSwECLQAUAAYACAAAACEA8qmrtd4AAAAHAQAADwAAAAAAAAAAAAAAAABEBAAAZHJzL2Rvd25y&#10;ZXYueG1sUEsFBgAAAAAEAAQA8wAAAE8FAAAAAA==&#10;" strokeweight=".35281mm">
                            <v:textbox>
                              <w:txbxContent>
                                <w:p w14:paraId="5A529B2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E1758D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0B763D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67D994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B6EFE48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C1DEBC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2EBAA3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5ED767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1E68A7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45A21B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0CD1FD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84B160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398063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A3374B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311CA0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C7F585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C6BC7A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DD6722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6E56BD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A675A7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A058F7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25ECAF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99C1DD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530E9D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086B95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B80095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9F3B2F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5265FF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C3C4838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FAB5CB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C11BB0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F415C8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98878F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395A39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EB1244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CCA9F5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23738E">
                    <w:rPr>
                      <w:rFonts w:cs="Calibri"/>
                      <w:b/>
                      <w:bCs/>
                      <w:sz w:val="18"/>
                      <w:szCs w:val="18"/>
                    </w:rPr>
                    <w:t xml:space="preserve">             </w: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wyrażam zgodę </w:t>
                  </w:r>
                </w:p>
              </w:tc>
              <w:tc>
                <w:tcPr>
                  <w:tcW w:w="212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CCA18A" w14:textId="77777777" w:rsidR="002F6851" w:rsidRPr="0023738E" w:rsidRDefault="00000000">
                  <w:pPr>
                    <w:spacing w:after="0" w:line="276" w:lineRule="auto"/>
                    <w:jc w:val="right"/>
                  </w:pPr>
                  <w:r w:rsidRPr="0023738E">
                    <w:rPr>
                      <w:rFonts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2B3C1416" wp14:editId="3ADB6171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655189714" name="Prostokąt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30AB959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1973D7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21DD61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DAC3F9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40FBBD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AA65EA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B8B13C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1836A1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98A3DF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778E4E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3F1810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2EEC11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C72F61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15681B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EBAC89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EADCF1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CEDF44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FC1229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F5973D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5BDEFA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29F868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CF9A17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FB5498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8D36A7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1A8DCB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628C91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5B6C14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F20D54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9A29F2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EC10C1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EF89AA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252C90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CF6AD6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E67AB3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A20A33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1234CD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2B3C1416" id="Prostokąt 9" o:spid="_x0000_s1027" style="position:absolute;left:0;text-align:left;margin-left:5.25pt;margin-top:-.6pt;width:14.2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Vli7QEAAOcDAAAOAAAAZHJzL2Uyb0RvYy54bWysU9uO0zAQfUfiHyy/0yRVl+5GTVdoqyKk&#10;FaxU+ADHsRtLvjF2m5SvZ+yUtgs8IfzgeDzjM2fOTFaPo9HkKCAoZxtazUpKhOWuU3bf0G9ft+/u&#10;KQmR2Y5pZ0VDTyLQx/XbN6vB12Lueqc7AQRBbKgH39A+Rl8XReC9MCzMnBcWndKBYRFN2BcdsAHR&#10;jS7mZfm+GBx0HhwXIeDtZnLSdcaXUvD4RcogItENRW4x75D3Nu3FesXqPTDfK36mwf6BhWHKYtIL&#10;1IZFRg6g/oAyioMLTsYZd6ZwUioucg1YTVX+Vs2uZ17kWlCc4C8yhf8Hyz8fd/4FUIbBhzrgMVUx&#10;SjDpi/zImMU6XcQSYyQcL6v78mGJ3eXoqpbV4i6LWVwfewjxo3CGpENDAXuRJWLH5xAxIYb+Ckm5&#10;gtOq2yqtswH79kkDOTLs2zav1Cp88ipMWzJg9vmyrJAIw/mRmk1ZXsWFW7gyr7/BJTobFvopbUaY&#10;BsSoKJJGmF9b/Fy1Sqc4tiNRHRJJ0emmdd3pBdkLwMJ7Bz8oGXDGGhq+HxgISvQni018qBaLNJTZ&#10;WNwt52jArae99TDLEaqhPAIlk/EUp1HGWfIsPtud54lFUtC6D4fopMpKXzmdyeM05WrOk5/G9dbO&#10;Udf/c/0TAAD//wMAUEsDBBQABgAIAAAAIQDyqau13gAAAAcBAAAPAAAAZHJzL2Rvd25yZXYueG1s&#10;TI9BS8NAFITvgv9heYK3dtOElhqzKSLYU7E2Sulxm30mwezbJbttU3+9z5MehxlmvilWo+3FGYfQ&#10;OVIwmyYgkGpnOmoUfLy/TJYgQtRkdO8IFVwxwKq8vSl0btyFdniuYiO4hEKuFbQx+lzKULdodZg6&#10;j8TepxusjiyHRppBX7jc9jJNkoW0uiNeaLXH5xbrr+pkFWy/cVO9vbrFIfXrOsu2+83Vr5W6vxuf&#10;HkFEHONfGH7xGR1KZjq6E5kgetbJnJMKJrMUBPvZA187KkjnS5BlIf/zlz8AAAD//wMAUEsBAi0A&#10;FAAGAAgAAAAhALaDOJL+AAAA4QEAABMAAAAAAAAAAAAAAAAAAAAAAFtDb250ZW50X1R5cGVzXS54&#10;bWxQSwECLQAUAAYACAAAACEAOP0h/9YAAACUAQAACwAAAAAAAAAAAAAAAAAvAQAAX3JlbHMvLnJl&#10;bHNQSwECLQAUAAYACAAAACEAn2VZYu0BAADnAwAADgAAAAAAAAAAAAAAAAAuAgAAZHJzL2Uyb0Rv&#10;Yy54bWxQSwECLQAUAAYACAAAACEA8qmrtd4AAAAHAQAADwAAAAAAAAAAAAAAAABHBAAAZHJzL2Rv&#10;d25yZXYueG1sUEsFBgAAAAAEAAQA8wAAAFIFAAAAAA==&#10;" strokeweight=".35281mm">
                            <v:textbox>
                              <w:txbxContent>
                                <w:p w14:paraId="30AB959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1973D7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21DD61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DAC3F9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40FBBD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AA65EA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B8B13C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1836A1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98A3DF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778E4E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3F1810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2EEC11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C72F61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15681B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EBAC89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EADCF1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CEDF44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FC1229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F5973D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5BDEFA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29F868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CF9A17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FB5498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8D36A7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1A8DCB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628C91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5B6C14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F20D54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9A29F2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EC10C1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EF89AA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252C90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CF6AD6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E67AB3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A20A33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1234CD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            nie wyrażam zgody </w:t>
                  </w:r>
                </w:p>
              </w:tc>
              <w:tc>
                <w:tcPr>
                  <w:tcW w:w="60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5E0C9E" w14:textId="4A47B528" w:rsidR="002F6851" w:rsidRPr="0023738E" w:rsidRDefault="00000000">
                  <w:pPr>
                    <w:spacing w:after="0" w:line="240" w:lineRule="auto"/>
                  </w:pP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- publicznie dostępna </w:t>
                  </w:r>
                  <w:r w:rsidRPr="0023738E">
                    <w:rPr>
                      <w:rFonts w:cs="Calibri"/>
                      <w:b/>
                      <w:bCs/>
                      <w:sz w:val="18"/>
                      <w:szCs w:val="18"/>
                    </w:rPr>
                    <w:t>strona internetowa</w: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:  </w:t>
                  </w:r>
                  <w:r w:rsidR="0023738E" w:rsidRPr="0023738E">
                    <w:rPr>
                      <w:rFonts w:cs="Calibri"/>
                      <w:sz w:val="18"/>
                      <w:szCs w:val="18"/>
                    </w:rPr>
                    <w:t>www.sp13.zgo.pl</w:t>
                  </w:r>
                </w:p>
                <w:p w14:paraId="5F16C8F0" w14:textId="77777777" w:rsidR="002F6851" w:rsidRPr="0023738E" w:rsidRDefault="00000000">
                  <w:pPr>
                    <w:spacing w:after="0" w:line="276" w:lineRule="auto"/>
                    <w:jc w:val="both"/>
                  </w:pPr>
                  <w:r w:rsidRPr="0023738E">
                    <w:rPr>
                      <w:rFonts w:cs="Calibri"/>
                      <w:i/>
                      <w:iCs/>
                      <w:sz w:val="16"/>
                      <w:szCs w:val="16"/>
                    </w:rPr>
                    <w:t xml:space="preserve">                                                                                       (adres strony internetowej)</w:t>
                  </w:r>
                </w:p>
              </w:tc>
            </w:tr>
            <w:tr w:rsidR="002F6851" w:rsidRPr="0023738E" w14:paraId="60B0443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06"/>
              </w:trPr>
              <w:tc>
                <w:tcPr>
                  <w:tcW w:w="1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88D125" w14:textId="77777777" w:rsidR="002F6851" w:rsidRPr="0023738E" w:rsidRDefault="00000000">
                  <w:pPr>
                    <w:spacing w:after="0" w:line="276" w:lineRule="auto"/>
                    <w:jc w:val="right"/>
                  </w:pPr>
                  <w:r w:rsidRPr="0023738E">
                    <w:rPr>
                      <w:rFonts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0D35F08A" wp14:editId="6959925B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1538597619" name="Prostokąt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7F11B31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510E51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431321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E5C7A6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CD14CB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477D27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3D28AA8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F1E1DE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16F179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DE7E2E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3F9825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60A91E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E8B671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4FF9F7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D95B9E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40A923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497143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2EFD84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648E22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518BB3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0D3577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6CE6CC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831041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B77935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55C637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460DDE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32D51D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CAA638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FB9F10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B5FE34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89FA0F8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EEF131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4BB969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B8D252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0D629A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30883C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0D35F08A" id="Prostokąt 4" o:spid="_x0000_s1028" style="position:absolute;left:0;text-align:left;margin-left:5.25pt;margin-top:-.6pt;width:14.2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lpm7gEAAOcDAAAOAAAAZHJzL2Uyb0RvYy54bWysU9uO0zAQfUfiHyy/0yRVl+5GTVdoqyKk&#10;FaxU+ADHsRtLvjF2m5SvZ+yUtgs8IfzgeDzjMzNnTlaPo9HkKCAoZxtazUpKhOWuU3bf0G9ft+/u&#10;KQmR2Y5pZ0VDTyLQx/XbN6vB12Lueqc7AQRBbKgH39A+Rl8XReC9MCzMnBcWndKBYRFN2BcdsAHR&#10;jS7mZfm+GBx0HhwXIeDtZnLSdcaXUvD4RcogItENxdpi3iHvbdqL9YrVe2C+V/xcBvuHKgxTFpNe&#10;oDYsMnIA9QeUURxccDLOuDOFk1JxkXvAbqryt252PfMi94LkBH+hKfw/WP75uPMvgDQMPtQBj6mL&#10;UYJJX6yPjJms04UsMUbC8bK6Lx+WOF2OrmpZLe4ymcX1sYcQPwpnSDo0FHAWmSJ2fA4RE2Lor5CU&#10;Kzituq3SOhuwb580kCPDuW3zSqPCJ6/CtCUDZp8vywoLYagfqdmU5VVcuIUr8/obXCpnw0I/pc0I&#10;k0CMiiJxhPm1xc+Vq3SKYzsS1TV0nqLTTeu60wtWLwAb7x38oGRAjTU0fD8wEJToTxaH+FAtFkmU&#10;2VjcLedowK2nvfUwyxGqoTwCJZPxFCcpo5Y8i8925znSkVm27sMhOqky09eazsWjmnI3Z+Unud7a&#10;Oer6f65/AgAA//8DAFBLAwQUAAYACAAAACEA8qmrtd4AAAAHAQAADwAAAGRycy9kb3ducmV2Lnht&#10;bEyPQUvDQBSE74L/YXmCt3bThJYasyki2FOxNkrpcZt9JsHs2yW7bVN/vc+THocZZr4pVqPtxRmH&#10;0DlSMJsmIJBqZzpqFHy8v0yWIELUZHTvCBVcMcCqvL0pdG7chXZ4rmIjuIRCrhW0MfpcylC3aHWY&#10;Oo/E3qcbrI4sh0aaQV+43PYyTZKFtLojXmi1x+cW66/qZBVsv3FTvb26xSH16zrLtvvN1a+Vur8b&#10;nx5BRBzjXxh+8RkdSmY6uhOZIHrWyZyTCiazFAT72QNfOypI50uQZSH/85c/AAAA//8DAFBLAQIt&#10;ABQABgAIAAAAIQC2gziS/gAAAOEBAAATAAAAAAAAAAAAAAAAAAAAAABbQ29udGVudF9UeXBlc10u&#10;eG1sUEsBAi0AFAAGAAgAAAAhADj9If/WAAAAlAEAAAsAAAAAAAAAAAAAAAAALwEAAF9yZWxzLy5y&#10;ZWxzUEsBAi0AFAAGAAgAAAAhAACyWmbuAQAA5wMAAA4AAAAAAAAAAAAAAAAALgIAAGRycy9lMm9E&#10;b2MueG1sUEsBAi0AFAAGAAgAAAAhAPKpq7XeAAAABwEAAA8AAAAAAAAAAAAAAAAASAQAAGRycy9k&#10;b3ducmV2LnhtbFBLBQYAAAAABAAEAPMAAABTBQAAAAA=&#10;" strokeweight=".35281mm">
                            <v:textbox>
                              <w:txbxContent>
                                <w:p w14:paraId="7F11B31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510E51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431321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E5C7A6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CD14CB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477D27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3D28AA8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F1E1DE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16F179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DE7E2E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3F9825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60A91E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E8B671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4FF9F7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D95B9E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40A923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497143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2EFD84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648E22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518BB3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0D3577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6CE6CC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831041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B77935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55C637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460DDE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32D51D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CAA638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FB9F10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B5FE34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89FA0F8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EEF131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4BB969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B8D252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0D629A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30883C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23738E">
                    <w:rPr>
                      <w:rFonts w:cs="Calibri"/>
                      <w:b/>
                      <w:bCs/>
                      <w:sz w:val="18"/>
                      <w:szCs w:val="18"/>
                    </w:rPr>
                    <w:t xml:space="preserve">             </w: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wyrażam zgodę </w:t>
                  </w:r>
                </w:p>
              </w:tc>
              <w:tc>
                <w:tcPr>
                  <w:tcW w:w="212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CC5C9F" w14:textId="77777777" w:rsidR="002F6851" w:rsidRPr="0023738E" w:rsidRDefault="00000000">
                  <w:pPr>
                    <w:spacing w:after="0" w:line="276" w:lineRule="auto"/>
                    <w:jc w:val="right"/>
                  </w:pPr>
                  <w:r w:rsidRPr="0023738E">
                    <w:rPr>
                      <w:rFonts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2C509E0D" wp14:editId="2BCC2F44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1514712207" name="Prostokąt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004DE35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717216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D6A1B8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AAE01F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08E8CB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7B836F8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121ABA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3C3CEB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9DCEA5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B15E31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1B717F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81EA2B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A550D5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BEE7C2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71ED0E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441A9E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61FD74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E92F99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77DE92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4673C9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78C2D2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7ACB87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82C6BE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B34D7E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54CC34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CEBE09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01304D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4ADE16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DAE28A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D5B6E6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7A670E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7463CE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C9AAAA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492A35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891EB9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107102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2C509E0D" id="Prostokąt 5" o:spid="_x0000_s1029" style="position:absolute;left:0;text-align:left;margin-left:5.25pt;margin-top:-.6pt;width:14.2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XTT7wEAAOcDAAAOAAAAZHJzL2Uyb0RvYy54bWysU9tu2zAMfR+wfxD0vtjO0qUN4hRDgwwD&#10;iq1Atg+QZSkWoNsoJXb29aPkNEm3PhXTgyyK1CF5eLy8H4wmBwFBOVvTalJSIix3rbK7mv78sflw&#10;S0mIzLZMOytqehSB3q/ev1v2fiGmrnO6FUAQxIZF72vaxegXRRF4JwwLE+eFRad0YFhEE3ZFC6xH&#10;dKOLaVl+KnoHrQfHRQh4ux6ddJXxpRQ8fpcyiEh0TbG2mHfIe5P2YrVkix0w3yl+KoO9oQrDlMWk&#10;Z6g1i4zsQf0DZRQHF5yME+5M4aRUXOQesJuq/Kubbce8yL0gOcGfaQr/D5Z/O2z9EyANvQ+LgMfU&#10;xSDBpC/WR4ZM1vFMlhgi4XhZ3ZZ3c5wuR1c1r2Y3mczi8thDiF+EMyQdago4i0wROzyGiAkx9Dkk&#10;5QpOq3ajtM4G7JoHDeTAcG6bvNKo8MmLMG1Jj9mn87LCQhjqR2o2ZnkRF67hyrxeg0vlrFnoxrQZ&#10;YRSIUVEkjjC/tvi5cJVOcWgGotqafkzR6aZx7fEJqxeAjXcOflPSo8ZqGn7tGQhK9FeLQ7yrZrMk&#10;ymzMbuZTNODa01x7mOUIVVMegZLReIijlFFLnsVHu/Uc6cgsW/d5H51UmelLTafiUU25m5Pyk1yv&#10;7Rx1+T9XfwAAAP//AwBQSwMEFAAGAAgAAAAhAPKpq7XeAAAABwEAAA8AAABkcnMvZG93bnJldi54&#10;bWxMj0FLw0AUhO+C/2F5grd204SWGrMpIthTsTZK6XGbfSbB7Nslu21Tf73Pkx6HGWa+KVaj7cUZ&#10;h9A5UjCbJiCQamc6ahR8vL9MliBC1GR07wgVXDHAqry9KXRu3IV2eK5iI7iEQq4VtDH6XMpQt2h1&#10;mDqPxN6nG6yOLIdGmkFfuNz2Mk2ShbS6I15otcfnFuuv6mQVbL9xU729usUh9es6y7b7zdWvlbq/&#10;G58eQUQc418YfvEZHUpmOroTmSB61smckwomsxQE+9kDXzsqSOdLkGUh//OXPwAAAP//AwBQSwEC&#10;LQAUAAYACAAAACEAtoM4kv4AAADhAQAAEwAAAAAAAAAAAAAAAAAAAAAAW0NvbnRlbnRfVHlwZXNd&#10;LnhtbFBLAQItABQABgAIAAAAIQA4/SH/1gAAAJQBAAALAAAAAAAAAAAAAAAAAC8BAABfcmVscy8u&#10;cmVsc1BLAQItABQABgAIAAAAIQBK/XTT7wEAAOcDAAAOAAAAAAAAAAAAAAAAAC4CAABkcnMvZTJv&#10;RG9jLnhtbFBLAQItABQABgAIAAAAIQDyqau13gAAAAcBAAAPAAAAAAAAAAAAAAAAAEkEAABkcnMv&#10;ZG93bnJldi54bWxQSwUGAAAAAAQABADzAAAAVAUAAAAA&#10;" strokeweight=".35281mm">
                            <v:textbox>
                              <w:txbxContent>
                                <w:p w14:paraId="004DE35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717216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D6A1B8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AAE01F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08E8CB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7B836F8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121ABA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3C3CEB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9DCEA5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B15E31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1B717F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81EA2B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A550D5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BEE7C2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71ED0E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441A9E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61FD74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E92F99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77DE92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4673C9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78C2D2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7ACB87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82C6BE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B34D7E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54CC34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CEBE09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01304D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4ADE16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DAE28A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D5B6E6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7A670E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7463CE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C9AAAA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492A35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891EB9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107102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            nie wyrażam zgody </w:t>
                  </w:r>
                </w:p>
              </w:tc>
              <w:tc>
                <w:tcPr>
                  <w:tcW w:w="60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0A140F" w14:textId="4FF1F905" w:rsidR="002F6851" w:rsidRPr="0023738E" w:rsidRDefault="00000000">
                  <w:pPr>
                    <w:spacing w:after="0" w:line="240" w:lineRule="auto"/>
                  </w:pP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- oficjalny fanpage na portalu </w:t>
                  </w:r>
                  <w:r w:rsidRPr="0023738E">
                    <w:rPr>
                      <w:rFonts w:cs="Calibri"/>
                      <w:b/>
                      <w:bCs/>
                      <w:sz w:val="18"/>
                      <w:szCs w:val="18"/>
                    </w:rPr>
                    <w:t>Facebook</w:t>
                  </w:r>
                  <w:r w:rsidR="0023738E" w:rsidRPr="0023738E">
                    <w:rPr>
                      <w:rFonts w:cs="Calibri"/>
                      <w:b/>
                      <w:bCs/>
                      <w:sz w:val="18"/>
                      <w:szCs w:val="18"/>
                    </w:rPr>
                    <w:t>, TIK-TOK</w:t>
                  </w:r>
                </w:p>
              </w:tc>
            </w:tr>
            <w:tr w:rsidR="002F6851" w:rsidRPr="0023738E" w14:paraId="179F698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06"/>
              </w:trPr>
              <w:tc>
                <w:tcPr>
                  <w:tcW w:w="1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34BCE0" w14:textId="77777777" w:rsidR="002F6851" w:rsidRPr="0023738E" w:rsidRDefault="00000000">
                  <w:pPr>
                    <w:spacing w:after="0" w:line="276" w:lineRule="auto"/>
                    <w:jc w:val="right"/>
                  </w:pPr>
                  <w:r w:rsidRPr="0023738E">
                    <w:rPr>
                      <w:rFonts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533E15AD" wp14:editId="0FD25CC0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996162181" name="Prostokąt 90315700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26A3159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981348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CC8E89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29103D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04D0E0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720AC0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B73DE2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71D9F8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67E14C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DF0C1A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841306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7EBB7D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8F9733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4C5442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ED4FAE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BA9CB6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BEE033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4FD4C88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46E069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C000BE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8D55B1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C15120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F61234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C93565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B64826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9EB7CD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A2017C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C3CC31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2156A88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AA48BB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590E10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216539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D922C1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BB22C7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D60FEB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D1792E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533E15AD" id="Prostokąt 903157000" o:spid="_x0000_s1030" style="position:absolute;left:0;text-align:left;margin-left:5.25pt;margin-top:-.6pt;width:14.25pt;height:13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V1u7gEAAOcDAAAOAAAAZHJzL2Uyb0RvYy54bWysU9uO0zAQfUfiHyy/0yRVl+5GTVdoqyKk&#10;FaxU+ADHsRtLvjF2m5SvZ+yUtgs8IfzgeDzjMzNnTlaPo9HkKCAoZxtazUpKhOWuU3bf0G9ft+/u&#10;KQmR2Y5pZ0VDTyLQx/XbN6vB12Lueqc7AQRBbKgH39A+Rl8XReC9MCzMnBcWndKBYRFN2BcdsAHR&#10;jS7mZfm+GBx0HhwXIeDtZnLSdcaXUvD4RcogItENxdpi3iHvbdqL9YrVe2C+V/xcBvuHKgxTFpNe&#10;oDYsMnIA9QeUURxccDLOuDOFk1JxkXvAbqryt252PfMi94LkBH+hKfw/WP75uPMvgDQMPtQBj6mL&#10;UYJJX6yPjJms04UsMUbC8bK6Lx+WOF2OrmpZLe4ymcX1sYcQPwpnSDo0FHAWmSJ2fA4RE2Lor5CU&#10;Kzituq3SOhuwb580kCPDuW3zSqPCJ6/CtCUDZp8vywoLYagfqdmU5VVcuIUr8/obXCpnw0I/pc0I&#10;k0CMiiJxhPm1xc+Vq3SKYzsS1TV0kaLTTeu60wtWLwAb7x38oGRAjTU0fD8wEJToTxaH+FAtFkmU&#10;2VjcLedowK2nvfUwyxGqoTwCJZPxFCcpo5Y8i8925znSkVm27sMhOqky09eazsWjmnI3Z+Unud7a&#10;Oer6f65/AgAA//8DAFBLAwQUAAYACAAAACEA8qmrtd4AAAAHAQAADwAAAGRycy9kb3ducmV2Lnht&#10;bEyPQUvDQBSE74L/YXmCt3bThJYasyki2FOxNkrpcZt9JsHs2yW7bVN/vc+THocZZr4pVqPtxRmH&#10;0DlSMJsmIJBqZzpqFHy8v0yWIELUZHTvCBVcMcCqvL0pdG7chXZ4rmIjuIRCrhW0MfpcylC3aHWY&#10;Oo/E3qcbrI4sh0aaQV+43PYyTZKFtLojXmi1x+cW66/qZBVsv3FTvb26xSH16zrLtvvN1a+Vur8b&#10;nx5BRBzjXxh+8RkdSmY6uhOZIHrWyZyTCiazFAT72QNfOypI50uQZSH/85c/AAAA//8DAFBLAQIt&#10;ABQABgAIAAAAIQC2gziS/gAAAOEBAAATAAAAAAAAAAAAAAAAAAAAAABbQ29udGVudF9UeXBlc10u&#10;eG1sUEsBAi0AFAAGAAgAAAAhADj9If/WAAAAlAEAAAsAAAAAAAAAAAAAAAAALwEAAF9yZWxzLy5y&#10;ZWxzUEsBAi0AFAAGAAgAAAAhAD4dXW7uAQAA5wMAAA4AAAAAAAAAAAAAAAAALgIAAGRycy9lMm9E&#10;b2MueG1sUEsBAi0AFAAGAAgAAAAhAPKpq7XeAAAABwEAAA8AAAAAAAAAAAAAAAAASAQAAGRycy9k&#10;b3ducmV2LnhtbFBLBQYAAAAABAAEAPMAAABTBQAAAAA=&#10;" strokeweight=".35281mm">
                            <v:textbox>
                              <w:txbxContent>
                                <w:p w14:paraId="26A3159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981348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CC8E89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29103D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04D0E0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720AC0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B73DE2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71D9F8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67E14C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DF0C1A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841306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7EBB7D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8F9733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4C5442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ED4FAE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BA9CB6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BEE033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4FD4C88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46E069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C000BE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8D55B1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C15120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F61234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C93565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B64826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9EB7CD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A2017C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C3CC31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2156A88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AA48BB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590E10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216539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D922C1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BB22C7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D60FEB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D1792E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23738E">
                    <w:rPr>
                      <w:rFonts w:cs="Calibri"/>
                      <w:b/>
                      <w:bCs/>
                      <w:sz w:val="18"/>
                      <w:szCs w:val="18"/>
                    </w:rPr>
                    <w:t xml:space="preserve">             </w: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wyrażam zgodę </w:t>
                  </w:r>
                </w:p>
              </w:tc>
              <w:tc>
                <w:tcPr>
                  <w:tcW w:w="212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3EDC9B" w14:textId="77777777" w:rsidR="002F6851" w:rsidRPr="0023738E" w:rsidRDefault="00000000">
                  <w:pPr>
                    <w:spacing w:after="0" w:line="276" w:lineRule="auto"/>
                    <w:jc w:val="right"/>
                  </w:pPr>
                  <w:r w:rsidRPr="0023738E">
                    <w:rPr>
                      <w:rFonts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143CEF7E" wp14:editId="00BC8207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1943268402" name="Prostokąt 20100429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673A455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181F61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1C9A22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F5E599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19F717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CCF940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26EAF2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B43467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EF2F30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96275C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14C9D5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33D1B3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A49526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9EA782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310685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7802C0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B25A82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EB136C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F8EB91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15EC67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BF0EF1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5121F9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353185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5DA4AD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276675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367156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4ADBF8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898879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E96698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B5AFFF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D1A68B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9311BE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C08A038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1F777B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DB936A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5723F7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143CEF7E" id="Prostokąt 201004299" o:spid="_x0000_s1031" style="position:absolute;left:0;text-align:left;margin-left:5.25pt;margin-top:-.6pt;width:14.25pt;height:13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nPb7gEAAOcDAAAOAAAAZHJzL2Uyb0RvYy54bWysU9uO2jAQfa/Uf7D8XpIgKLsRYVUtoqq0&#10;alei/QDj2MSSbx0bEvr1HTsU2O4+VfWD4/GMz8ycOVk+DEaTo4CgnG1oNSkpEZa7Vtl9Q39833y4&#10;oyREZlumnRUNPYlAH1bv3y17X4up65xuBRAEsaHufUO7GH1dFIF3wrAwcV5YdEoHhkU0YV+0wHpE&#10;N7qYluXHonfQenBchIC369FJVxlfSsHjNymDiEQ3FGuLeYe879JerJas3gPzneLnMtg/VGGYspj0&#10;ArVmkZEDqFdQRnFwwck44c4UTkrFRe4Bu6nKv7rZdsyL3AuSE/yFpvD/YPnX49Y/A9LQ+1AHPKYu&#10;BgkmfbE+MmSyTheyxBAJx8vqrrxf4HQ5uqpFNZtnMovrYw8hfhbOkHRoKOAsMkXs+BQiJsTQPyEp&#10;V3BatRuldTZgv3vUQI4M57bJK40Kn7wI05b0mH26KCsshKF+pGZjlhdx4RauzOstuFTOmoVuTJsR&#10;RoEYFUXiCPNri58rV+kUh91AVNvQeYpONzvXnp6xegHYeOfgFyU9aqyh4eeBgaBEf7E4xPtqNkui&#10;zMZsvpiiAbee3a2HWY5QDeURKBmNxzhKGbXkWXyyW8+RjsyydZ8O0UmVmb7WdC4e1ZS7OSs/yfXW&#10;zlHX/3P1GwAA//8DAFBLAwQUAAYACAAAACEA8qmrtd4AAAAHAQAADwAAAGRycy9kb3ducmV2Lnht&#10;bEyPQUvDQBSE74L/YXmCt3bThJYasyki2FOxNkrpcZt9JsHs2yW7bVN/vc+THocZZr4pVqPtxRmH&#10;0DlSMJsmIJBqZzpqFHy8v0yWIELUZHTvCBVcMcCqvL0pdG7chXZ4rmIjuIRCrhW0MfpcylC3aHWY&#10;Oo/E3qcbrI4sh0aaQV+43PYyTZKFtLojXmi1x+cW66/qZBVsv3FTvb26xSH16zrLtvvN1a+Vur8b&#10;nx5BRBzjXxh+8RkdSmY6uhOZIHrWyZyTCiazFAT72QNfOypI50uQZSH/85c/AAAA//8DAFBLAQIt&#10;ABQABgAIAAAAIQC2gziS/gAAAOEBAAATAAAAAAAAAAAAAAAAAAAAAABbQ29udGVudF9UeXBlc10u&#10;eG1sUEsBAi0AFAAGAAgAAAAhADj9If/WAAAAlAEAAAsAAAAAAAAAAAAAAAAALwEAAF9yZWxzLy5y&#10;ZWxzUEsBAi0AFAAGAAgAAAAhAHRSc9vuAQAA5wMAAA4AAAAAAAAAAAAAAAAALgIAAGRycy9lMm9E&#10;b2MueG1sUEsBAi0AFAAGAAgAAAAhAPKpq7XeAAAABwEAAA8AAAAAAAAAAAAAAAAASAQAAGRycy9k&#10;b3ducmV2LnhtbFBLBQYAAAAABAAEAPMAAABTBQAAAAA=&#10;" strokeweight=".35281mm">
                            <v:textbox>
                              <w:txbxContent>
                                <w:p w14:paraId="673A455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181F61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1C9A22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F5E599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19F717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CCF940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26EAF2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B43467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EF2F30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96275C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14C9D5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33D1B3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A49526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9EA782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310685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7802C0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B25A82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EB136C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F8EB91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15EC67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BF0EF1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5121F9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353185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5DA4AD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276675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367156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4ADBF8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898879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E96698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B5AFFF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D1A68B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9311BE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C08A038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1F777B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DB936A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5723F7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            nie wyrażam zgody </w:t>
                  </w:r>
                </w:p>
              </w:tc>
              <w:tc>
                <w:tcPr>
                  <w:tcW w:w="60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A1EA1F" w14:textId="77777777" w:rsidR="002F6851" w:rsidRPr="0023738E" w:rsidRDefault="00000000">
                  <w:pPr>
                    <w:spacing w:after="0" w:line="240" w:lineRule="auto"/>
                  </w:pP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- oficjalny kanał na portalu </w:t>
                  </w:r>
                  <w:r w:rsidRPr="0023738E">
                    <w:rPr>
                      <w:rFonts w:cs="Calibri"/>
                      <w:b/>
                      <w:bCs/>
                      <w:sz w:val="18"/>
                      <w:szCs w:val="18"/>
                    </w:rPr>
                    <w:t>YouTube</w: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2F6851" w:rsidRPr="0023738E" w14:paraId="0ED529B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25"/>
              </w:trPr>
              <w:tc>
                <w:tcPr>
                  <w:tcW w:w="1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9F1CDB" w14:textId="77777777" w:rsidR="002F6851" w:rsidRPr="0023738E" w:rsidRDefault="00000000">
                  <w:pPr>
                    <w:spacing w:after="0" w:line="276" w:lineRule="auto"/>
                    <w:jc w:val="right"/>
                  </w:pPr>
                  <w:r w:rsidRPr="0023738E">
                    <w:rPr>
                      <w:rFonts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5AD5046F" wp14:editId="3917F184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548658450" name="Prostokąt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2BCBFCE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BB1C99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E905F8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3ACBF0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529C11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DE2779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413821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B72DE9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0D2E54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5B3CAF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D7F03E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CC4C2E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374FA0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9A95CB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1561DA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FBCC60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806722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A5734E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E95C58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2C8BC8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9F5DFD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897F4B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8932B1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0E9677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534784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8F759D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43D83D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6F78B9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1B25048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0BEB7B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F9BC8D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674D1A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A9AA1B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93AEB5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462ED6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23A53E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5AD5046F" id="Prostokąt 6" o:spid="_x0000_s1032" style="position:absolute;left:0;text-align:left;margin-left:5.25pt;margin-top:-.6pt;width:14.25pt;height:1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XDf7wEAAOcDAAAOAAAAZHJzL2Uyb0RvYy54bWysU9tu2zAMfR+wfxD0vtgO0qY14hRDgwwD&#10;iq1Atg9QZCkWoNsoJXb29aPkNEm3PhXTgyyK1CF5eLx4GIwmBwFBOdvQalJSIix3rbK7hv78sf50&#10;R0mIzLZMOysaehSBPiw/flj0vhZT1zndCiAIYkPd+4Z2Mfq6KALvhGFh4ryw6JQODItowq5ogfWI&#10;bnQxLcvbonfQenBchIC3q9FJlxlfSsHjdymDiEQ3FGuLeYe8b9NeLBes3gHzneKnMtg7qjBMWUx6&#10;hlqxyMge1D9QRnFwwck44c4UTkrFRe4Bu6nKv7rZdMyL3AuSE/yZpvD/YPm3w8Y/A9LQ+1AHPKYu&#10;BgkmfbE+MmSyjmeyxBAJx8vqrryf43Q5uqp5NbvJZBaXxx5C/CKcIenQUMBZZIrY4SlETIihLyEp&#10;V3BatWuldTZgt33UQA4M57bOK40Kn7wK05b0mH06LysshKF+pGZjlldx4RquzOstuFTOioVuTJsR&#10;RoEYFUXiCPNri58LV+kUh+1AVNvQ2xSdbrauPT5j9QKw8c7Bb0p61FhDw689A0GJ/mpxiPfVbJZE&#10;mY3ZzXyKBlx7ttceZjlCNZRHoGQ0HuMoZdSSZ/HJbjxHOjLL1n3eRydVZvpS06l4VFPu5qT8JNdr&#10;O0dd/s/lHwAAAP//AwBQSwMEFAAGAAgAAAAhAPKpq7XeAAAABwEAAA8AAABkcnMvZG93bnJldi54&#10;bWxMj0FLw0AUhO+C/2F5grd204SWGrMpIthTsTZK6XGbfSbB7Nslu21Tf73Pkx6HGWa+KVaj7cUZ&#10;h9A5UjCbJiCQamc6ahR8vL9MliBC1GR07wgVXDHAqry9KXRu3IV2eK5iI7iEQq4VtDH6XMpQt2h1&#10;mDqPxN6nG6yOLIdGmkFfuNz2Mk2ShbS6I15otcfnFuuv6mQVbL9xU729usUh9es6y7b7zdWvlbq/&#10;G58eQUQc418YfvEZHUpmOroTmSB61smckwomsxQE+9kDXzsqSOdLkGUh//OXPwAAAP//AwBQSwEC&#10;LQAUAAYACAAAACEAtoM4kv4AAADhAQAAEwAAAAAAAAAAAAAAAAAAAAAAW0NvbnRlbnRfVHlwZXNd&#10;LnhtbFBLAQItABQABgAIAAAAIQA4/SH/1gAAAJQBAAALAAAAAAAAAAAAAAAAAC8BAABfcmVscy8u&#10;cmVsc1BLAQItABQABgAIAAAAIQDrhXDf7wEAAOcDAAAOAAAAAAAAAAAAAAAAAC4CAABkcnMvZTJv&#10;RG9jLnhtbFBLAQItABQABgAIAAAAIQDyqau13gAAAAcBAAAPAAAAAAAAAAAAAAAAAEkEAABkcnMv&#10;ZG93bnJldi54bWxQSwUGAAAAAAQABADzAAAAVAUAAAAA&#10;" strokeweight=".35281mm">
                            <v:textbox>
                              <w:txbxContent>
                                <w:p w14:paraId="2BCBFCE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BB1C99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E905F8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3ACBF0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529C11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DE2779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413821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B72DE9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0D2E54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5B3CAF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D7F03E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CC4C2E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374FA0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9A95CB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1561DA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FBCC60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806722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A5734E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E95C58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2C8BC8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9F5DFD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897F4B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8932B1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0E9677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534784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8F759D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43D83D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6F78B9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1B25048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0BEB7B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F9BC8D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674D1A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A9AA1B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93AEB5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462ED6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23A53E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23738E">
                    <w:rPr>
                      <w:rFonts w:cs="Calibri"/>
                      <w:b/>
                      <w:bCs/>
                      <w:sz w:val="18"/>
                      <w:szCs w:val="18"/>
                    </w:rPr>
                    <w:t xml:space="preserve">             </w: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wyrażam zgodę </w:t>
                  </w:r>
                </w:p>
              </w:tc>
              <w:tc>
                <w:tcPr>
                  <w:tcW w:w="212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22D0BB" w14:textId="77777777" w:rsidR="002F6851" w:rsidRPr="0023738E" w:rsidRDefault="00000000">
                  <w:pPr>
                    <w:spacing w:after="0" w:line="276" w:lineRule="auto"/>
                    <w:jc w:val="right"/>
                  </w:pPr>
                  <w:r w:rsidRPr="0023738E">
                    <w:rPr>
                      <w:rFonts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66991610" wp14:editId="19F05E19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875415661" name="Prostokąt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24A7E18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784F9D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371DDF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25C0D7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07C65F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F5FA9B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3FF93A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ED114E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61B156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811724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058ECE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E85F43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3F7FEE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BFB0B4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8EDA74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037E11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AC3A22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E2F6CE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C70E9F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2CCE76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9D6FEB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7F67C3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607F34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A0C54C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61CAD9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53CFB4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F81E40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515FB1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74FA38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5419F8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190DE7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DB2997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7B5A91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F25C3A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6CFE31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048BCB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66991610" id="Prostokąt 7" o:spid="_x0000_s1033" style="position:absolute;left:0;text-align:left;margin-left:5.25pt;margin-top:-.6pt;width:14.25pt;height:13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l5q7gEAAOcDAAAOAAAAZHJzL2Uyb0RvYy54bWysU9uO0zAQfUfiHyy/0yRVl+5GTVdoqyKk&#10;FaxU+ADHsRtLvjF2m5SvZ+yUtgs8IfzgeDzjMzNnTlaPo9HkKCAoZxtazUpKhOWuU3bf0G9ft+/u&#10;KQmR2Y5pZ0VDTyLQx/XbN6vB12Lueqc7AQRBbKgH39A+Rl8XReC9MCzMnBcWndKBYRFN2BcdsAHR&#10;jS7mZfm+GBx0HhwXIeDtZnLSdcaXUvD4RcogItENxdpi3iHvbdqL9YrVe2C+V/xcBvuHKgxTFpNe&#10;oDYsMnIA9QeUURxccDLOuDOFk1JxkXvAbqryt252PfMi94LkBH+hKfw/WP75uPMvgDQMPtQBj6mL&#10;UYJJX6yPjJms04UsMUbC8bK6Lx+WOF2OrmpZLe4ymcX1sYcQPwpnSDo0FHAWmSJ2fA4RE2Lor5CU&#10;Kzituq3SOhuwb580kCPDuW3zSqPCJ6/CtCUDZp8vywoLYagfqdmU5VVcuIUr8/obXCpnw0I/pc0I&#10;k0CMiiJxhPm1xc+Vq3SKYzsS1TV0maLTTeu60wtWLwAb7x38oGRAjTU0fD8wEJToTxaH+FAtFkmU&#10;2VjcLedowK2nvfUwyxGqoTwCJZPxFCcpo5Y8i8925znSkVm27sMhOqky09eazsWjmnI3Z+Unud7a&#10;Oer6f65/AgAA//8DAFBLAwQUAAYACAAAACEA8qmrtd4AAAAHAQAADwAAAGRycy9kb3ducmV2Lnht&#10;bEyPQUvDQBSE74L/YXmCt3bThJYasyki2FOxNkrpcZt9JsHs2yW7bVN/vc+THocZZr4pVqPtxRmH&#10;0DlSMJsmIJBqZzpqFHy8v0yWIELUZHTvCBVcMcCqvL0pdG7chXZ4rmIjuIRCrhW0MfpcylC3aHWY&#10;Oo/E3qcbrI4sh0aaQV+43PYyTZKFtLojXmi1x+cW66/qZBVsv3FTvb26xSH16zrLtvvN1a+Vur8b&#10;nx5BRBzjXxh+8RkdSmY6uhOZIHrWyZyTCiazFAT72QNfOypI50uQZSH/85c/AAAA//8DAFBLAQIt&#10;ABQABgAIAAAAIQC2gziS/gAAAOEBAAATAAAAAAAAAAAAAAAAAAAAAABbQ29udGVudF9UeXBlc10u&#10;eG1sUEsBAi0AFAAGAAgAAAAhADj9If/WAAAAlAEAAAsAAAAAAAAAAAAAAAAALwEAAF9yZWxzLy5y&#10;ZWxzUEsBAi0AFAAGAAgAAAAhAKHKXmruAQAA5wMAAA4AAAAAAAAAAAAAAAAALgIAAGRycy9lMm9E&#10;b2MueG1sUEsBAi0AFAAGAAgAAAAhAPKpq7XeAAAABwEAAA8AAAAAAAAAAAAAAAAASAQAAGRycy9k&#10;b3ducmV2LnhtbFBLBQYAAAAABAAEAPMAAABTBQAAAAA=&#10;" strokeweight=".35281mm">
                            <v:textbox>
                              <w:txbxContent>
                                <w:p w14:paraId="24A7E18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784F9D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371DDF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25C0D7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07C65F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F5FA9B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3FF93A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ED114E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61B156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811724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058ECE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E85F43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3F7FEE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BFB0B4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8EDA74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037E11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AC3A22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E2F6CE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C70E9F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2CCE76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9D6FEB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7F67C3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607F34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A0C54C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61CAD9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53CFB4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F81E40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515FB1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74FA38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5419F8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190DE7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DB2997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7B5A91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F25C3A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6CFE31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048BCB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            nie wyrażam zgody </w:t>
                  </w:r>
                </w:p>
              </w:tc>
              <w:tc>
                <w:tcPr>
                  <w:tcW w:w="60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AAE613C" w14:textId="77777777" w:rsidR="002F6851" w:rsidRPr="0023738E" w:rsidRDefault="00000000">
                  <w:pPr>
                    <w:spacing w:after="0" w:line="276" w:lineRule="auto"/>
                    <w:jc w:val="both"/>
                  </w:pP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- </w:t>
                  </w:r>
                  <w:r w:rsidRPr="0023738E">
                    <w:rPr>
                      <w:rFonts w:cs="Calibri"/>
                      <w:b/>
                      <w:bCs/>
                      <w:sz w:val="18"/>
                      <w:szCs w:val="18"/>
                    </w:rPr>
                    <w:t>tablice ogłoszeń</w: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 w siedzibie szkoły</w:t>
                  </w:r>
                </w:p>
              </w:tc>
            </w:tr>
            <w:tr w:rsidR="002F6851" w:rsidRPr="0023738E" w14:paraId="75D4147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53"/>
              </w:trPr>
              <w:tc>
                <w:tcPr>
                  <w:tcW w:w="1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AD3E8C" w14:textId="77777777" w:rsidR="002F6851" w:rsidRPr="0023738E" w:rsidRDefault="00000000">
                  <w:pPr>
                    <w:spacing w:after="0" w:line="276" w:lineRule="auto"/>
                    <w:jc w:val="right"/>
                  </w:pPr>
                  <w:r w:rsidRPr="0023738E">
                    <w:rPr>
                      <w:rFonts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3556A958" wp14:editId="58AB5AA7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719388646" name="Prostokąt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6584210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8F45EC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1E5434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352B0B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6533A7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1F6F87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AA5F8A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C40938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467933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488105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2E754C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FAD716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BE52F8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25DFC9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AB08B9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1E906E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3BB02A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86234C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A8FD49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ADC83D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8B9E1A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E11F5A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20A779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69AA70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605D8A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9568D11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86E705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FD85EB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AB5A92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626485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5B29E1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06748F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5682F7B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8F2818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A5F53E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623CD6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3556A958" id="Prostokąt 15" o:spid="_x0000_s1034" style="position:absolute;left:0;text-align:left;margin-left:5.25pt;margin-top:-.6pt;width:14.25pt;height:13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J+7gEAAOcDAAAOAAAAZHJzL2Uyb0RvYy54bWysU9uO2jAQfa/Uf7D8XpIgtrARYVUtoqq0&#10;alei/QDj2MSSbx0bEvr1HTsU2O4+VfWD4/GMz8ycOVk+DEaTo4CgnG1oNSkpEZa7Vtl9Q39833xY&#10;UBIisy3TzoqGnkSgD6v375a9r8XUdU63AgiC2FD3vqFdjL4uisA7YViYOC8sOqUDwyKasC9aYD2i&#10;G11My/Jj0TtoPTguQsDb9eikq4wvpeDxm5RBRKIbirXFvEPed2kvVktW74H5TvFzGewfqjBMWUx6&#10;gVqzyMgB1Csoozi44GSccGcKJ6XiIveA3VTlX91sO+ZF7gXJCf5CU/h/sPzrceufAWnofagDHlMX&#10;gwSTvlgfGTJZpwtZYoiE42W1KO/nOF2Ormpeze4ymcX1sYcQPwtnSDo0FHAWmSJ2fAoRE2Lon5CU&#10;Kzit2o3SOhuw3z1qIEeGc9vklUaFT16EaUt6zD6dlxUWwlA/UrMxy4u4cAtX5vUWXCpnzUI3ps0I&#10;o0CMiiJxhPm1xc+Vq3SKw24gqm3oIkWnm51rT89YvQBsvHPwi5IeNdbQ8PPAQFCiv1gc4n01myVR&#10;ZmN2N5+iAbee3a2HWY5QDeURKBmNxzhKGbXkWXyyW8+RjsyydZ8O0UmVmb7WdC4e1ZS7OSs/yfXW&#10;zlHX/3P1GwAA//8DAFBLAwQUAAYACAAAACEA8qmrtd4AAAAHAQAADwAAAGRycy9kb3ducmV2Lnht&#10;bEyPQUvDQBSE74L/YXmCt3bThJYasyki2FOxNkrpcZt9JsHs2yW7bVN/vc+THocZZr4pVqPtxRmH&#10;0DlSMJsmIJBqZzpqFHy8v0yWIELUZHTvCBVcMcCqvL0pdG7chXZ4rmIjuIRCrhW0MfpcylC3aHWY&#10;Oo/E3qcbrI4sh0aaQV+43PYyTZKFtLojXmi1x+cW66/qZBVsv3FTvb26xSH16zrLtvvN1a+Vur8b&#10;nx5BRBzjXxh+8RkdSmY6uhOZIHrWyZyTCiazFAT72QNfOypI50uQZSH/85c/AAAA//8DAFBLAQIt&#10;ABQABgAIAAAAIQC2gziS/gAAAOEBAAATAAAAAAAAAAAAAAAAAAAAAABbQ29udGVudF9UeXBlc10u&#10;eG1sUEsBAi0AFAAGAAgAAAAhADj9If/WAAAAlAEAAAsAAAAAAAAAAAAAAAAALwEAAF9yZWxzLy5y&#10;ZWxzUEsBAi0AFAAGAAgAAAAhAEJDUn7uAQAA5wMAAA4AAAAAAAAAAAAAAAAALgIAAGRycy9lMm9E&#10;b2MueG1sUEsBAi0AFAAGAAgAAAAhAPKpq7XeAAAABwEAAA8AAAAAAAAAAAAAAAAASAQAAGRycy9k&#10;b3ducmV2LnhtbFBLBQYAAAAABAAEAPMAAABTBQAAAAA=&#10;" strokeweight=".35281mm">
                            <v:textbox>
                              <w:txbxContent>
                                <w:p w14:paraId="6584210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8F45EC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1E5434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352B0B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6533A7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1F6F87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AA5F8A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C40938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467933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488105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2E754C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FAD716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BE52F8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25DFC9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AB08B9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1E906E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3BB02A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86234C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A8FD49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ADC83D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8B9E1A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E11F5A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20A779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69AA70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605D8A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9568D11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86E705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FD85EB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AB5A92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626485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5B29E1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06748F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5682F7B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8F2818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A5F53E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623CD6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23738E">
                    <w:rPr>
                      <w:rFonts w:cs="Calibri"/>
                      <w:b/>
                      <w:bCs/>
                      <w:sz w:val="18"/>
                      <w:szCs w:val="18"/>
                    </w:rPr>
                    <w:t xml:space="preserve">             </w: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wyrażam zgodę </w:t>
                  </w:r>
                </w:p>
              </w:tc>
              <w:tc>
                <w:tcPr>
                  <w:tcW w:w="212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455321" w14:textId="77777777" w:rsidR="002F6851" w:rsidRPr="0023738E" w:rsidRDefault="00000000">
                  <w:pPr>
                    <w:spacing w:after="0" w:line="276" w:lineRule="auto"/>
                    <w:jc w:val="right"/>
                  </w:pPr>
                  <w:r w:rsidRPr="0023738E">
                    <w:rPr>
                      <w:rFonts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40C18FA9" wp14:editId="5CB11BD0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1459870691" name="Prostokąt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0BE7199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BCD485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D5DEC7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74501B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D5FD90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11655B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0E3E5D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1F61D9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9D9E1A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6B3900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1AA1346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4B2220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0CFFF8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689714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1CB3E8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0D29C96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71F8B5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0327C0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BCCDB15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CFD737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24491D3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B9B187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805FAF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487909D4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67AE3C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3813A5D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5FA8B8EE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6CB76A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6949A2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DE977D9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0A7787A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63C5C672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355AF36F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7D39B200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296EB18C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  <w:p w14:paraId="169E11F7" w14:textId="77777777" w:rsidR="002F6851" w:rsidRDefault="002F6851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40C18FA9" id="Prostokąt 17" o:spid="_x0000_s1035" style="position:absolute;left:0;text-align:left;margin-left:5.25pt;margin-top:-.6pt;width:14.25pt;height:13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zL7gEAAOcDAAAOAAAAZHJzL2Uyb0RvYy54bWysU9uO2jAQfa/Uf7D8XpIgtiwRYVUtoqq0&#10;alei/QDj2MSSbx0bEvr1HTsU2O4+VfWD4/GMz8ycOVk+DEaTo4CgnG1oNSkpEZa7Vtl9Q39833y4&#10;pyREZlumnRUNPYlAH1bv3y17X4up65xuBRAEsaHufUO7GH1dFIF3wrAwcV5YdEoHhkU0YV+0wHpE&#10;N7qYluXHonfQenBchIC369FJVxlfSsHjNymDiEQ3FGuLeYe879JerJas3gPzneLnMtg/VGGYspj0&#10;ArVmkZEDqFdQRnFwwck44c4UTkrFRe4Bu6nKv7rZdsyL3AuSE/yFpvD/YPnX49Y/A9LQ+1AHPKYu&#10;BgkmfbE+MmSyTheyxBAJx8vqvlzMcbocXdW8mt1lMovrYw8hfhbOkHRoKOAsMkXs+BQiJsTQPyEp&#10;V3BatRuldTZgv3vUQI4M57bJK40Kn7wI05b0mH06LysshKF+pGZjlhdx4RauzOstuFTOmoVuTJsR&#10;RoEYFUXiCPNri58rV+kUh91AVNvQRYpONzvXnp6xegHYeOfgFyU9aqyh4eeBgaBEf7E4xEU1myVR&#10;ZmN2N5+iAbee3a2HWY5QDeURKBmNxzhKGbXkWXyyW8+RjsyydZ8O0UmVmb7WdC4e1ZS7OSs/yfXW&#10;zlHX/3P1GwAA//8DAFBLAwQUAAYACAAAACEA8qmrtd4AAAAHAQAADwAAAGRycy9kb3ducmV2Lnht&#10;bEyPQUvDQBSE74L/YXmCt3bThJYasyki2FOxNkrpcZt9JsHs2yW7bVN/vc+THocZZr4pVqPtxRmH&#10;0DlSMJsmIJBqZzpqFHy8v0yWIELUZHTvCBVcMcCqvL0pdG7chXZ4rmIjuIRCrhW0MfpcylC3aHWY&#10;Oo/E3qcbrI4sh0aaQV+43PYyTZKFtLojXmi1x+cW66/qZBVsv3FTvb26xSH16zrLtvvN1a+Vur8b&#10;nx5BRBzjXxh+8RkdSmY6uhOZIHrWyZyTCiazFAT72QNfOypI50uQZSH/85c/AAAA//8DAFBLAQIt&#10;ABQABgAIAAAAIQC2gziS/gAAAOEBAAATAAAAAAAAAAAAAAAAAAAAAABbQ29udGVudF9UeXBlc10u&#10;eG1sUEsBAi0AFAAGAAgAAAAhADj9If/WAAAAlAEAAAsAAAAAAAAAAAAAAAAALwEAAF9yZWxzLy5y&#10;ZWxzUEsBAi0AFAAGAAgAAAAhAAgMfMvuAQAA5wMAAA4AAAAAAAAAAAAAAAAALgIAAGRycy9lMm9E&#10;b2MueG1sUEsBAi0AFAAGAAgAAAAhAPKpq7XeAAAABwEAAA8AAAAAAAAAAAAAAAAASAQAAGRycy9k&#10;b3ducmV2LnhtbFBLBQYAAAAABAAEAPMAAABTBQAAAAA=&#10;" strokeweight=".35281mm">
                            <v:textbox>
                              <w:txbxContent>
                                <w:p w14:paraId="0BE7199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BCD485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D5DEC7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74501B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D5FD90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11655B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0E3E5D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1F61D9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9D9E1A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6B3900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1AA1346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4B2220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0CFFF8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689714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1CB3E8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0D29C96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71F8B5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0327C0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BCCDB15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CFD737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24491D3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B9B187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805FAF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487909D4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67AE3C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3813A5D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5FA8B8EE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6CB76A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6949A2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DE977D9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0A7787A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63C5C672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355AF36F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7D39B200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296EB18C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  <w:p w14:paraId="169E11F7" w14:textId="77777777" w:rsidR="002F6851" w:rsidRDefault="002F6851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            nie wyrażam zgody </w:t>
                  </w:r>
                </w:p>
              </w:tc>
              <w:tc>
                <w:tcPr>
                  <w:tcW w:w="60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9303C2" w14:textId="77777777" w:rsidR="002F6851" w:rsidRPr="0023738E" w:rsidRDefault="00000000">
                  <w:pPr>
                    <w:spacing w:after="0" w:line="276" w:lineRule="auto"/>
                    <w:jc w:val="both"/>
                  </w:pP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- </w:t>
                  </w:r>
                  <w:r w:rsidRPr="0023738E">
                    <w:rPr>
                      <w:rFonts w:cs="Calibri"/>
                      <w:b/>
                      <w:bCs/>
                      <w:sz w:val="18"/>
                      <w:szCs w:val="18"/>
                    </w:rPr>
                    <w:t>materiały drukowane</w:t>
                  </w:r>
                  <w:r w:rsidRPr="0023738E">
                    <w:rPr>
                      <w:rFonts w:cs="Calibri"/>
                      <w:sz w:val="18"/>
                      <w:szCs w:val="18"/>
                    </w:rPr>
                    <w:t xml:space="preserve"> (gazetka, plakaty, ulotki, broszury)</w:t>
                  </w:r>
                </w:p>
                <w:p w14:paraId="6C042388" w14:textId="77777777" w:rsidR="002F6851" w:rsidRPr="0023738E" w:rsidRDefault="002F6851">
                  <w:pPr>
                    <w:spacing w:after="0" w:line="276" w:lineRule="auto"/>
                    <w:jc w:val="both"/>
                    <w:rPr>
                      <w:rFonts w:cs="Calibri"/>
                      <w:sz w:val="18"/>
                      <w:szCs w:val="18"/>
                    </w:rPr>
                  </w:pPr>
                </w:p>
              </w:tc>
            </w:tr>
          </w:tbl>
          <w:p w14:paraId="6422D174" w14:textId="77777777" w:rsidR="002F6851" w:rsidRDefault="002F6851">
            <w:pPr>
              <w:spacing w:after="0" w:line="276" w:lineRule="auto"/>
              <w:jc w:val="both"/>
              <w:rPr>
                <w:rFonts w:cs="Calibri"/>
                <w:sz w:val="18"/>
                <w:szCs w:val="18"/>
              </w:rPr>
            </w:pPr>
          </w:p>
          <w:p w14:paraId="26CA4B73" w14:textId="77777777" w:rsidR="002F6851" w:rsidRDefault="00000000">
            <w:pPr>
              <w:spacing w:after="0" w:line="240" w:lineRule="auto"/>
              <w:jc w:val="both"/>
            </w:pPr>
            <w:r>
              <w:rPr>
                <w:rFonts w:cs="Calibri"/>
                <w:sz w:val="18"/>
                <w:szCs w:val="18"/>
              </w:rPr>
              <w:t xml:space="preserve">                 </w:t>
            </w:r>
            <w:r>
              <w:rPr>
                <w:rFonts w:cs="Calibri"/>
                <w:b/>
                <w:bCs/>
                <w:sz w:val="18"/>
                <w:szCs w:val="18"/>
              </w:rPr>
              <w:t>………………………………………………………..</w:t>
            </w:r>
            <w:r>
              <w:rPr>
                <w:rFonts w:cs="Calibri"/>
                <w:b/>
                <w:bCs/>
                <w:sz w:val="18"/>
                <w:szCs w:val="18"/>
              </w:rPr>
              <w:tab/>
            </w:r>
            <w:r>
              <w:rPr>
                <w:rFonts w:cs="Calibri"/>
                <w:b/>
                <w:bCs/>
                <w:sz w:val="18"/>
                <w:szCs w:val="18"/>
              </w:rPr>
              <w:tab/>
            </w:r>
            <w:r>
              <w:rPr>
                <w:rFonts w:cs="Calibri"/>
                <w:b/>
                <w:bCs/>
                <w:sz w:val="18"/>
                <w:szCs w:val="18"/>
              </w:rPr>
              <w:tab/>
            </w:r>
            <w:r>
              <w:rPr>
                <w:rFonts w:cs="Calibri"/>
                <w:b/>
                <w:bCs/>
                <w:sz w:val="18"/>
                <w:szCs w:val="18"/>
              </w:rPr>
              <w:tab/>
              <w:t xml:space="preserve">                             ………………………………………………………</w:t>
            </w:r>
          </w:p>
          <w:p w14:paraId="39BD3B5E" w14:textId="77777777" w:rsidR="002F6851" w:rsidRDefault="00000000">
            <w:pPr>
              <w:spacing w:after="0" w:line="240" w:lineRule="auto"/>
              <w:jc w:val="both"/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                               </w:t>
            </w:r>
            <w:r>
              <w:rPr>
                <w:rFonts w:cs="Calibri"/>
                <w:b/>
                <w:bCs/>
                <w:i/>
                <w:iCs/>
                <w:sz w:val="18"/>
                <w:szCs w:val="18"/>
              </w:rPr>
              <w:t>(miejscowość i data)</w:t>
            </w:r>
            <w:r>
              <w:rPr>
                <w:rFonts w:cs="Calibri"/>
                <w:b/>
                <w:bCs/>
                <w:i/>
                <w:iCs/>
                <w:sz w:val="18"/>
                <w:szCs w:val="18"/>
              </w:rPr>
              <w:tab/>
            </w:r>
            <w:r>
              <w:rPr>
                <w:rFonts w:cs="Calibri"/>
                <w:b/>
                <w:bCs/>
                <w:sz w:val="18"/>
                <w:szCs w:val="18"/>
              </w:rPr>
              <w:tab/>
            </w:r>
            <w:r>
              <w:rPr>
                <w:rFonts w:cs="Calibri"/>
                <w:b/>
                <w:bCs/>
                <w:sz w:val="18"/>
                <w:szCs w:val="18"/>
              </w:rPr>
              <w:tab/>
            </w:r>
            <w:r>
              <w:rPr>
                <w:rFonts w:cs="Calibri"/>
                <w:b/>
                <w:bCs/>
                <w:sz w:val="18"/>
                <w:szCs w:val="18"/>
              </w:rPr>
              <w:tab/>
            </w:r>
            <w:r>
              <w:rPr>
                <w:rFonts w:cs="Calibri"/>
                <w:b/>
                <w:bCs/>
                <w:sz w:val="18"/>
                <w:szCs w:val="18"/>
              </w:rPr>
              <w:tab/>
            </w:r>
            <w:r>
              <w:rPr>
                <w:rFonts w:cs="Calibri"/>
                <w:b/>
                <w:bCs/>
                <w:sz w:val="18"/>
                <w:szCs w:val="18"/>
              </w:rPr>
              <w:tab/>
            </w:r>
            <w:r>
              <w:rPr>
                <w:rFonts w:cs="Calibri"/>
                <w:b/>
                <w:bCs/>
                <w:sz w:val="18"/>
                <w:szCs w:val="18"/>
              </w:rPr>
              <w:tab/>
            </w:r>
            <w:r>
              <w:rPr>
                <w:rFonts w:cs="Calibri"/>
                <w:b/>
                <w:bCs/>
                <w:i/>
                <w:iCs/>
                <w:sz w:val="18"/>
                <w:szCs w:val="18"/>
              </w:rPr>
              <w:t xml:space="preserve">           (czytelny podpis)</w:t>
            </w:r>
          </w:p>
        </w:tc>
      </w:tr>
      <w:tr w:rsidR="002F6851" w14:paraId="7DFD9ECA" w14:textId="77777777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53DC7" w14:textId="77777777" w:rsidR="002F6851" w:rsidRPr="0023738E" w:rsidRDefault="00000000">
            <w:pPr>
              <w:spacing w:after="0" w:line="240" w:lineRule="auto"/>
            </w:pPr>
            <w:r w:rsidRPr="0023738E">
              <w:rPr>
                <w:sz w:val="18"/>
                <w:szCs w:val="18"/>
              </w:rPr>
              <w:t>Kto przetwarza dane osobowe Państwa dziecka?</w:t>
            </w: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D4E32" w14:textId="7B08990B" w:rsidR="002F6851" w:rsidRPr="0023738E" w:rsidRDefault="0023738E" w:rsidP="0023738E">
            <w:pPr>
              <w:spacing w:after="0" w:line="240" w:lineRule="auto"/>
              <w:jc w:val="both"/>
            </w:pPr>
            <w:r>
              <w:rPr>
                <w:rFonts w:cs="Calibri"/>
                <w:sz w:val="20"/>
                <w:szCs w:val="20"/>
              </w:rPr>
              <w:t xml:space="preserve">Szkoła Podstawowa nr 13 w Zielonej Górze reprezentowana przez Dyrektora, ul. Chopina 18a , 65- 032 Zielona Góra, numer telefonu:  608 033 029 adres e-mail: </w:t>
            </w:r>
            <w:hyperlink r:id="rId7" w:history="1">
              <w:r>
                <w:rPr>
                  <w:rStyle w:val="Hipercze"/>
                  <w:rFonts w:cs="Calibri"/>
                  <w:color w:val="auto"/>
                  <w:sz w:val="20"/>
                  <w:szCs w:val="20"/>
                </w:rPr>
                <w:t>sekretariat@sp13.zgo.pl</w:t>
              </w:r>
            </w:hyperlink>
          </w:p>
        </w:tc>
      </w:tr>
      <w:tr w:rsidR="002F6851" w14:paraId="13382224" w14:textId="77777777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1A84B" w14:textId="77777777" w:rsidR="002F6851" w:rsidRPr="0023738E" w:rsidRDefault="00000000">
            <w:pPr>
              <w:spacing w:after="0" w:line="240" w:lineRule="auto"/>
            </w:pPr>
            <w:r w:rsidRPr="0023738E">
              <w:rPr>
                <w:sz w:val="18"/>
                <w:szCs w:val="18"/>
              </w:rPr>
              <w:t>Z kim mogą się Państwo skontaktować?</w:t>
            </w: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1F0ED" w14:textId="77777777" w:rsidR="002F6851" w:rsidRPr="0023738E" w:rsidRDefault="00000000">
            <w:pPr>
              <w:spacing w:after="0" w:line="240" w:lineRule="auto"/>
              <w:ind w:left="28"/>
              <w:jc w:val="both"/>
              <w:rPr>
                <w:rFonts w:cs="Calibri"/>
                <w:sz w:val="18"/>
                <w:szCs w:val="18"/>
              </w:rPr>
            </w:pPr>
            <w:r w:rsidRPr="0023738E">
              <w:rPr>
                <w:rFonts w:cs="Calibri"/>
                <w:sz w:val="18"/>
                <w:szCs w:val="18"/>
              </w:rPr>
              <w:t xml:space="preserve">W sprawach ochrony swoich danych osobowych mogą się Państwo skontaktować się z naszym Inspektorem Ochrony Danych: </w:t>
            </w:r>
          </w:p>
          <w:p w14:paraId="5564B054" w14:textId="77777777" w:rsidR="002F6851" w:rsidRPr="0023738E" w:rsidRDefault="0000000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53" w:hanging="283"/>
              <w:jc w:val="both"/>
              <w:rPr>
                <w:rFonts w:cs="Calibri"/>
                <w:sz w:val="18"/>
                <w:szCs w:val="18"/>
                <w:shd w:val="clear" w:color="auto" w:fill="FFFF00"/>
                <w:lang w:val="de-DE"/>
              </w:rPr>
            </w:pPr>
            <w:proofErr w:type="spellStart"/>
            <w:r w:rsidRPr="0023738E">
              <w:rPr>
                <w:rFonts w:cs="Calibri"/>
                <w:sz w:val="18"/>
                <w:szCs w:val="18"/>
                <w:shd w:val="clear" w:color="auto" w:fill="FFFF00"/>
                <w:lang w:val="de-DE"/>
              </w:rPr>
              <w:t>e-mail</w:t>
            </w:r>
            <w:proofErr w:type="spellEnd"/>
            <w:r w:rsidRPr="0023738E">
              <w:rPr>
                <w:rFonts w:cs="Calibri"/>
                <w:sz w:val="18"/>
                <w:szCs w:val="18"/>
                <w:shd w:val="clear" w:color="auto" w:fill="FFFF00"/>
                <w:lang w:val="de-DE"/>
              </w:rPr>
              <w:t>: iod1@cuw.zielona-gora.pl</w:t>
            </w:r>
          </w:p>
          <w:p w14:paraId="12CD66A7" w14:textId="77777777" w:rsidR="002F6851" w:rsidRPr="0023738E" w:rsidRDefault="0000000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53" w:hanging="283"/>
              <w:jc w:val="both"/>
              <w:rPr>
                <w:rFonts w:cs="Calibri"/>
                <w:sz w:val="18"/>
                <w:szCs w:val="18"/>
                <w:shd w:val="clear" w:color="auto" w:fill="FFFF00"/>
              </w:rPr>
            </w:pPr>
            <w:r w:rsidRPr="0023738E">
              <w:rPr>
                <w:rFonts w:cs="Calibri"/>
                <w:sz w:val="18"/>
                <w:szCs w:val="18"/>
                <w:shd w:val="clear" w:color="auto" w:fill="FFFF00"/>
              </w:rPr>
              <w:t>telefon: 880 100 367</w:t>
            </w:r>
          </w:p>
          <w:p w14:paraId="6CE7C9DD" w14:textId="77777777" w:rsidR="002F6851" w:rsidRPr="0023738E" w:rsidRDefault="0000000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53" w:hanging="283"/>
              <w:jc w:val="both"/>
              <w:rPr>
                <w:rFonts w:cs="Calibri"/>
                <w:sz w:val="18"/>
                <w:szCs w:val="18"/>
              </w:rPr>
            </w:pPr>
            <w:r w:rsidRPr="0023738E">
              <w:rPr>
                <w:rFonts w:cs="Calibri"/>
                <w:sz w:val="18"/>
                <w:szCs w:val="18"/>
              </w:rPr>
              <w:t xml:space="preserve">pisemnie na adres naszej siedziby, wskazany powyżej. </w:t>
            </w:r>
          </w:p>
        </w:tc>
      </w:tr>
      <w:tr w:rsidR="002F6851" w14:paraId="60EF5B48" w14:textId="77777777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2867C" w14:textId="77777777" w:rsidR="002F6851" w:rsidRDefault="00000000">
            <w:pPr>
              <w:spacing w:after="0" w:line="240" w:lineRule="auto"/>
            </w:pPr>
            <w:r>
              <w:rPr>
                <w:sz w:val="18"/>
                <w:szCs w:val="18"/>
              </w:rPr>
              <w:t>W jakim celu chcemy uzyskać dane osobowe?</w:t>
            </w: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E20DC" w14:textId="468A8ADC" w:rsidR="002F6851" w:rsidRDefault="00000000">
            <w:pPr>
              <w:shd w:val="clear" w:color="auto" w:fill="FFFFFF"/>
              <w:tabs>
                <w:tab w:val="left" w:pos="2127"/>
              </w:tabs>
              <w:spacing w:after="0" w:line="240" w:lineRule="auto"/>
              <w:ind w:left="28"/>
              <w:jc w:val="both"/>
            </w:pPr>
            <w:r>
              <w:rPr>
                <w:rFonts w:cs="Calibri"/>
                <w:sz w:val="18"/>
                <w:szCs w:val="18"/>
              </w:rPr>
              <w:t xml:space="preserve">Dane osobowe dziecka będą przetwarzane w celu promowania działalności </w:t>
            </w:r>
            <w:r w:rsidR="0023738E" w:rsidRPr="0023738E">
              <w:rPr>
                <w:rFonts w:cs="Calibri"/>
                <w:sz w:val="18"/>
                <w:szCs w:val="18"/>
              </w:rPr>
              <w:t xml:space="preserve">Szkoła Podstawowa nr 13 </w:t>
            </w:r>
            <w:r>
              <w:rPr>
                <w:rFonts w:cs="Calibri"/>
                <w:sz w:val="18"/>
                <w:szCs w:val="18"/>
              </w:rPr>
              <w:t xml:space="preserve">w Zielonej Górze.  </w:t>
            </w:r>
          </w:p>
        </w:tc>
      </w:tr>
      <w:tr w:rsidR="002F6851" w14:paraId="5605CF94" w14:textId="77777777">
        <w:tblPrEx>
          <w:tblCellMar>
            <w:top w:w="0" w:type="dxa"/>
            <w:bottom w:w="0" w:type="dxa"/>
          </w:tblCellMar>
        </w:tblPrEx>
        <w:trPr>
          <w:trHeight w:val="537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DBE4F" w14:textId="77777777" w:rsidR="002F6851" w:rsidRDefault="0000000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3738E">
              <w:rPr>
                <w:rFonts w:cs="Calibri"/>
                <w:sz w:val="14"/>
                <w:szCs w:val="14"/>
              </w:rPr>
              <w:t>Jaka jest podstawa prawna przetwarzania danych?</w:t>
            </w: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ABEC8" w14:textId="77777777" w:rsidR="002F6851" w:rsidRDefault="00000000">
            <w:pPr>
              <w:shd w:val="clear" w:color="auto" w:fill="FFFFFF"/>
              <w:spacing w:after="0" w:line="240" w:lineRule="auto"/>
              <w:ind w:left="28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Podane dane będą przetwarzane na podstawie wyrażonej przez Państwa zgody (art. 6 ust. 1 pkt a) RODO*).</w:t>
            </w:r>
          </w:p>
        </w:tc>
      </w:tr>
      <w:tr w:rsidR="002F6851" w14:paraId="108E4742" w14:textId="77777777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94133" w14:textId="77777777" w:rsidR="002F6851" w:rsidRDefault="0000000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Jakie mają Państwo prawa?</w:t>
            </w: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71299" w14:textId="77777777" w:rsidR="002F6851" w:rsidRDefault="00000000">
            <w:pPr>
              <w:shd w:val="clear" w:color="auto" w:fill="FFFFFF"/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sz w:val="18"/>
                <w:szCs w:val="18"/>
                <w:lang w:eastAsia="pl-PL"/>
              </w:rPr>
              <w:t>Mają Państwo następujące prawa:</w:t>
            </w:r>
          </w:p>
          <w:p w14:paraId="71A165F3" w14:textId="77777777" w:rsidR="002F6851" w:rsidRDefault="00000000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453" w:hanging="283"/>
              <w:jc w:val="both"/>
              <w:rPr>
                <w:rFonts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sz w:val="18"/>
                <w:szCs w:val="18"/>
                <w:lang w:eastAsia="pl-PL"/>
              </w:rPr>
              <w:t>prawo dostępu do swoich danych oraz otrzymania ich kopii;</w:t>
            </w:r>
          </w:p>
          <w:p w14:paraId="57D10A8B" w14:textId="77777777" w:rsidR="002F6851" w:rsidRDefault="00000000">
            <w:pPr>
              <w:numPr>
                <w:ilvl w:val="0"/>
                <w:numId w:val="2"/>
              </w:numPr>
              <w:shd w:val="clear" w:color="auto" w:fill="FFFFFF"/>
              <w:spacing w:before="100" w:after="0" w:line="240" w:lineRule="auto"/>
              <w:ind w:left="453" w:hanging="283"/>
              <w:jc w:val="both"/>
              <w:rPr>
                <w:rFonts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sz w:val="18"/>
                <w:szCs w:val="18"/>
                <w:lang w:eastAsia="pl-PL"/>
              </w:rPr>
              <w:t>prawo do sprostowania (poprawiania) swoich danych osobowych;</w:t>
            </w:r>
          </w:p>
          <w:p w14:paraId="098E6CA9" w14:textId="77777777" w:rsidR="002F6851" w:rsidRDefault="00000000">
            <w:pPr>
              <w:numPr>
                <w:ilvl w:val="0"/>
                <w:numId w:val="2"/>
              </w:numPr>
              <w:shd w:val="clear" w:color="auto" w:fill="FFFFFF"/>
              <w:spacing w:before="100" w:after="0" w:line="240" w:lineRule="auto"/>
              <w:ind w:left="453" w:hanging="283"/>
              <w:jc w:val="both"/>
              <w:rPr>
                <w:rFonts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sz w:val="18"/>
                <w:szCs w:val="18"/>
                <w:lang w:eastAsia="pl-PL"/>
              </w:rPr>
              <w:t>prawo do ograniczenia przetwarzania danych osobowych;</w:t>
            </w:r>
          </w:p>
          <w:p w14:paraId="37EB5408" w14:textId="77777777" w:rsidR="002F6851" w:rsidRDefault="00000000">
            <w:pPr>
              <w:numPr>
                <w:ilvl w:val="0"/>
                <w:numId w:val="2"/>
              </w:numPr>
              <w:shd w:val="clear" w:color="auto" w:fill="FFFFFF"/>
              <w:spacing w:before="100" w:after="0" w:line="240" w:lineRule="auto"/>
              <w:ind w:left="453" w:hanging="283"/>
              <w:jc w:val="both"/>
            </w:pPr>
            <w:r>
              <w:rPr>
                <w:rFonts w:eastAsia="Times New Roman" w:cs="Calibri"/>
                <w:sz w:val="18"/>
                <w:szCs w:val="18"/>
                <w:lang w:eastAsia="pl-PL"/>
              </w:rPr>
              <w:t>prawo do przenoszenia danych osobowych;</w:t>
            </w:r>
          </w:p>
          <w:p w14:paraId="5A037911" w14:textId="77777777" w:rsidR="002F6851" w:rsidRDefault="00000000">
            <w:pPr>
              <w:numPr>
                <w:ilvl w:val="0"/>
                <w:numId w:val="2"/>
              </w:numPr>
              <w:shd w:val="clear" w:color="auto" w:fill="FFFFFF"/>
              <w:spacing w:before="100" w:after="100" w:line="240" w:lineRule="auto"/>
              <w:ind w:left="453" w:hanging="283"/>
              <w:jc w:val="both"/>
              <w:rPr>
                <w:rFonts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sz w:val="18"/>
                <w:szCs w:val="18"/>
                <w:lang w:eastAsia="pl-PL"/>
              </w:rPr>
              <w:t>prawo do usunięcia danych osobowych;</w:t>
            </w:r>
          </w:p>
          <w:p w14:paraId="524869ED" w14:textId="77777777" w:rsidR="002F6851" w:rsidRDefault="00000000">
            <w:pPr>
              <w:numPr>
                <w:ilvl w:val="0"/>
                <w:numId w:val="2"/>
              </w:numPr>
              <w:shd w:val="clear" w:color="auto" w:fill="FFFFFF"/>
              <w:spacing w:before="100" w:after="100" w:line="240" w:lineRule="auto"/>
              <w:ind w:left="453" w:hanging="283"/>
              <w:jc w:val="both"/>
              <w:rPr>
                <w:rFonts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sz w:val="18"/>
                <w:szCs w:val="18"/>
                <w:lang w:eastAsia="pl-PL"/>
              </w:rPr>
              <w:t>prawo do cofnięcia zgody w dowolnym momencie bez wpływu na zgodność z prawem przetwarzania, którego dokonano na podstawie zgody przed jej cofnięciem;</w:t>
            </w:r>
          </w:p>
          <w:p w14:paraId="3F148064" w14:textId="77777777" w:rsidR="002F6851" w:rsidRDefault="00000000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453" w:hanging="283"/>
              <w:jc w:val="both"/>
              <w:rPr>
                <w:rFonts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sz w:val="18"/>
                <w:szCs w:val="18"/>
                <w:lang w:eastAsia="pl-PL"/>
              </w:rPr>
              <w:t>prawo do wniesienia skargi do Prezesa Urzędu Ochrony Danych Osobowych.</w:t>
            </w:r>
          </w:p>
        </w:tc>
      </w:tr>
      <w:tr w:rsidR="002F6851" w14:paraId="250C8A60" w14:textId="77777777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07B07" w14:textId="77777777" w:rsidR="002F6851" w:rsidRPr="0023738E" w:rsidRDefault="00000000">
            <w:pPr>
              <w:spacing w:after="0" w:line="240" w:lineRule="auto"/>
            </w:pPr>
            <w:r w:rsidRPr="0023738E">
              <w:rPr>
                <w:sz w:val="18"/>
                <w:szCs w:val="18"/>
              </w:rPr>
              <w:t>Komu przekazujemy dane osobowe Państwa dziecka?</w:t>
            </w: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CA365" w14:textId="77777777" w:rsidR="002F6851" w:rsidRPr="0023738E" w:rsidRDefault="00000000">
            <w:pPr>
              <w:shd w:val="clear" w:color="auto" w:fill="FFFFFF"/>
              <w:spacing w:after="0" w:line="240" w:lineRule="auto"/>
              <w:jc w:val="both"/>
            </w:pPr>
            <w:r w:rsidRPr="0023738E">
              <w:rPr>
                <w:rFonts w:cs="Calibri"/>
                <w:sz w:val="18"/>
                <w:szCs w:val="18"/>
                <w:shd w:val="clear" w:color="auto" w:fill="FFFFFF"/>
              </w:rPr>
              <w:t xml:space="preserve">Istnieją odbiorcy, którym są przekazywane dane osobowe. W przypadku wyrażenia przez Państwa zgody na publikowanie wizerunku na portalu społecznościowym Facebook lub YouTube, dane te zostaną udostępnione Meta </w:t>
            </w:r>
            <w:proofErr w:type="spellStart"/>
            <w:r w:rsidRPr="0023738E">
              <w:rPr>
                <w:rFonts w:cs="Calibri"/>
                <w:sz w:val="18"/>
                <w:szCs w:val="18"/>
                <w:shd w:val="clear" w:color="auto" w:fill="FFFFFF"/>
              </w:rPr>
              <w:t>Platforms</w:t>
            </w:r>
            <w:proofErr w:type="spellEnd"/>
            <w:r w:rsidRPr="0023738E">
              <w:rPr>
                <w:rFonts w:cs="Calibri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23738E">
              <w:rPr>
                <w:rFonts w:cs="Calibri"/>
                <w:sz w:val="18"/>
                <w:szCs w:val="18"/>
                <w:shd w:val="clear" w:color="auto" w:fill="FFFFFF"/>
              </w:rPr>
              <w:t>Ireland</w:t>
            </w:r>
            <w:proofErr w:type="spellEnd"/>
            <w:r w:rsidRPr="0023738E">
              <w:rPr>
                <w:rFonts w:cs="Calibri"/>
                <w:sz w:val="18"/>
                <w:szCs w:val="18"/>
                <w:shd w:val="clear" w:color="auto" w:fill="FFFFFF"/>
              </w:rPr>
              <w:t xml:space="preserve"> Limited (4 Grand Canal </w:t>
            </w:r>
            <w:proofErr w:type="spellStart"/>
            <w:r w:rsidRPr="0023738E">
              <w:rPr>
                <w:rFonts w:cs="Calibri"/>
                <w:sz w:val="18"/>
                <w:szCs w:val="18"/>
                <w:shd w:val="clear" w:color="auto" w:fill="FFFFFF"/>
              </w:rPr>
              <w:t>Square</w:t>
            </w:r>
            <w:proofErr w:type="spellEnd"/>
            <w:r w:rsidRPr="0023738E">
              <w:rPr>
                <w:rFonts w:cs="Calibri"/>
                <w:sz w:val="18"/>
                <w:szCs w:val="18"/>
                <w:shd w:val="clear" w:color="auto" w:fill="FFFFFF"/>
              </w:rPr>
              <w:t xml:space="preserve">, Grand Canal Harbour, Dublin 2, Irlandia) lub Google </w:t>
            </w:r>
            <w:proofErr w:type="spellStart"/>
            <w:r w:rsidRPr="0023738E">
              <w:rPr>
                <w:rFonts w:cs="Calibri"/>
                <w:sz w:val="18"/>
                <w:szCs w:val="18"/>
                <w:shd w:val="clear" w:color="auto" w:fill="FFFFFF"/>
              </w:rPr>
              <w:t>Ireland</w:t>
            </w:r>
            <w:proofErr w:type="spellEnd"/>
            <w:r w:rsidRPr="0023738E">
              <w:rPr>
                <w:rFonts w:cs="Calibri"/>
                <w:sz w:val="18"/>
                <w:szCs w:val="18"/>
                <w:shd w:val="clear" w:color="auto" w:fill="FFFFFF"/>
              </w:rPr>
              <w:t xml:space="preserve"> Limited (Gordon House, Barrow </w:t>
            </w:r>
            <w:proofErr w:type="spellStart"/>
            <w:r w:rsidRPr="0023738E">
              <w:rPr>
                <w:rFonts w:cs="Calibri"/>
                <w:sz w:val="18"/>
                <w:szCs w:val="18"/>
                <w:shd w:val="clear" w:color="auto" w:fill="FFFFFF"/>
              </w:rPr>
              <w:t>Street</w:t>
            </w:r>
            <w:proofErr w:type="spellEnd"/>
            <w:r w:rsidRPr="0023738E">
              <w:rPr>
                <w:rFonts w:cs="Calibri"/>
                <w:sz w:val="18"/>
                <w:szCs w:val="18"/>
                <w:shd w:val="clear" w:color="auto" w:fill="FFFFFF"/>
              </w:rPr>
              <w:t>, Dublin 4, Irlandia).</w:t>
            </w:r>
          </w:p>
          <w:p w14:paraId="55652A17" w14:textId="77777777" w:rsidR="002F6851" w:rsidRPr="0023738E" w:rsidRDefault="00000000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sz w:val="18"/>
                <w:szCs w:val="18"/>
                <w:shd w:val="clear" w:color="auto" w:fill="FFFFFF"/>
              </w:rPr>
            </w:pPr>
            <w:r w:rsidRPr="0023738E">
              <w:rPr>
                <w:rFonts w:cs="Calibri"/>
                <w:sz w:val="18"/>
                <w:szCs w:val="18"/>
                <w:shd w:val="clear" w:color="auto" w:fill="FFFFFF"/>
              </w:rPr>
              <w:t>Dane osobowe będą udostępniane dostawcom usług technicznych (obróbka, oprawa graficzna, dźwiękowa, filmowa lub techniczna obsługa procesu publikacji, serwer na którym znajduje się strona internetowa, drukarnia).</w:t>
            </w:r>
          </w:p>
        </w:tc>
      </w:tr>
      <w:tr w:rsidR="002F6851" w14:paraId="2A91D0D9" w14:textId="77777777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54C6E" w14:textId="77777777" w:rsidR="002F6851" w:rsidRPr="0023738E" w:rsidRDefault="0000000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3738E">
              <w:rPr>
                <w:rFonts w:cs="Calibri"/>
                <w:sz w:val="18"/>
                <w:szCs w:val="18"/>
              </w:rPr>
              <w:t>Jaki będzie czas przetwarzania danych?</w:t>
            </w: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03B5" w14:textId="77777777" w:rsidR="002F6851" w:rsidRPr="0023738E" w:rsidRDefault="00000000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sz w:val="18"/>
                <w:szCs w:val="18"/>
              </w:rPr>
            </w:pPr>
            <w:r w:rsidRPr="0023738E">
              <w:rPr>
                <w:rFonts w:cs="Calibri"/>
                <w:sz w:val="18"/>
                <w:szCs w:val="18"/>
              </w:rPr>
              <w:t>Dane osobowe dziecka będą przetwarzane przez:</w:t>
            </w:r>
          </w:p>
          <w:p w14:paraId="41851863" w14:textId="77777777" w:rsidR="002F6851" w:rsidRPr="0023738E" w:rsidRDefault="00000000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55"/>
              <w:jc w:val="both"/>
              <w:rPr>
                <w:rFonts w:cs="Calibri"/>
                <w:sz w:val="18"/>
                <w:szCs w:val="18"/>
              </w:rPr>
            </w:pPr>
            <w:r w:rsidRPr="0023738E">
              <w:rPr>
                <w:rFonts w:cs="Calibri"/>
                <w:sz w:val="18"/>
                <w:szCs w:val="18"/>
              </w:rPr>
              <w:t xml:space="preserve">okres uczęszczania ucznia do szkoły, </w:t>
            </w:r>
          </w:p>
          <w:p w14:paraId="2A055B71" w14:textId="77777777" w:rsidR="002F6851" w:rsidRPr="0023738E" w:rsidRDefault="00000000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sz w:val="18"/>
                <w:szCs w:val="18"/>
              </w:rPr>
            </w:pPr>
            <w:r w:rsidRPr="0023738E">
              <w:rPr>
                <w:rFonts w:cs="Calibri"/>
                <w:sz w:val="18"/>
                <w:szCs w:val="18"/>
              </w:rPr>
              <w:t>Niezależnie od tego okresu przetwarzania danych osobowych, w każdym momencie przysługuje Państwu prawo wycofania zgody.</w:t>
            </w:r>
          </w:p>
        </w:tc>
      </w:tr>
      <w:tr w:rsidR="002F6851" w14:paraId="06971FFF" w14:textId="77777777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5E3A8" w14:textId="77777777" w:rsidR="002F6851" w:rsidRDefault="00000000">
            <w:pPr>
              <w:spacing w:after="0" w:line="240" w:lineRule="auto"/>
            </w:pPr>
            <w:r>
              <w:rPr>
                <w:sz w:val="18"/>
                <w:szCs w:val="18"/>
              </w:rPr>
              <w:t>Czy muszą Państwo podać dane osobowe?</w:t>
            </w: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B812A" w14:textId="77777777" w:rsidR="002F6851" w:rsidRDefault="00000000">
            <w:pPr>
              <w:spacing w:after="0" w:line="240" w:lineRule="auto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Podanie danych osobowych jest dobrowolne, jednak niezbędne w celu promowania działalności szkoły. </w:t>
            </w:r>
          </w:p>
        </w:tc>
      </w:tr>
      <w:tr w:rsidR="002F6851" w14:paraId="57DCA2EC" w14:textId="77777777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374D" w14:textId="77777777" w:rsidR="002F6851" w:rsidRDefault="0000000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Czy jakieś decyzje zapadają automatycznie?</w:t>
            </w: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D719E" w14:textId="77777777" w:rsidR="002F6851" w:rsidRDefault="00000000">
            <w:pPr>
              <w:spacing w:after="0" w:line="240" w:lineRule="auto"/>
              <w:ind w:left="28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 procesie przetwarzania danych żadne decyzje nie zapadają automatycznie oraz nie buduje się żadnych profili.</w:t>
            </w:r>
          </w:p>
        </w:tc>
      </w:tr>
      <w:tr w:rsidR="002F6851" w14:paraId="60469A6C" w14:textId="77777777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3208F" w14:textId="77777777" w:rsidR="002F6851" w:rsidRDefault="0000000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Czy dane będą przekazane poza Polskę?</w:t>
            </w: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4EC35" w14:textId="509BC815" w:rsidR="002F6851" w:rsidRDefault="00000000">
            <w:pPr>
              <w:spacing w:after="0" w:line="240" w:lineRule="auto"/>
              <w:ind w:left="28"/>
              <w:jc w:val="both"/>
            </w:pPr>
            <w:r w:rsidRPr="0023738E">
              <w:rPr>
                <w:rFonts w:cs="Calibri"/>
                <w:sz w:val="18"/>
                <w:szCs w:val="18"/>
              </w:rPr>
              <w:t>Nie przekazujemy danych osobowych poza teren Polski, Unii Europejskiej i Europejskiego Obszaru Gospodarczego, z zastrzeżeniem, że przepływ danych w ramach Facebook lub YouTube</w:t>
            </w:r>
            <w:r w:rsidR="0023738E" w:rsidRPr="0023738E">
              <w:rPr>
                <w:rFonts w:cs="Calibri"/>
                <w:sz w:val="18"/>
                <w:szCs w:val="18"/>
              </w:rPr>
              <w:t xml:space="preserve"> Tik-Tok</w:t>
            </w:r>
            <w:r w:rsidRPr="0023738E">
              <w:rPr>
                <w:rFonts w:cs="Calibri"/>
                <w:sz w:val="18"/>
                <w:szCs w:val="18"/>
              </w:rPr>
              <w:t xml:space="preserve"> ma ponadnarodowy charakter. Meta </w:t>
            </w:r>
            <w:proofErr w:type="spellStart"/>
            <w:r w:rsidRPr="0023738E">
              <w:rPr>
                <w:rFonts w:cs="Calibri"/>
                <w:sz w:val="18"/>
                <w:szCs w:val="18"/>
              </w:rPr>
              <w:t>Platforms</w:t>
            </w:r>
            <w:proofErr w:type="spellEnd"/>
            <w:r w:rsidRPr="0023738E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23738E">
              <w:rPr>
                <w:rFonts w:cs="Calibri"/>
                <w:sz w:val="18"/>
                <w:szCs w:val="18"/>
              </w:rPr>
              <w:t>Ireland</w:t>
            </w:r>
            <w:proofErr w:type="spellEnd"/>
            <w:r w:rsidRPr="0023738E">
              <w:rPr>
                <w:rFonts w:cs="Calibri"/>
                <w:sz w:val="18"/>
                <w:szCs w:val="18"/>
              </w:rPr>
              <w:t xml:space="preserve"> Limited i Google </w:t>
            </w:r>
            <w:proofErr w:type="spellStart"/>
            <w:r w:rsidRPr="0023738E">
              <w:rPr>
                <w:rFonts w:cs="Calibri"/>
                <w:sz w:val="18"/>
                <w:szCs w:val="18"/>
              </w:rPr>
              <w:t>Ireland</w:t>
            </w:r>
            <w:proofErr w:type="spellEnd"/>
            <w:r w:rsidRPr="0023738E">
              <w:rPr>
                <w:rFonts w:cs="Calibri"/>
                <w:sz w:val="18"/>
                <w:szCs w:val="18"/>
              </w:rPr>
              <w:t xml:space="preserve"> Limited przekazują dane do USA. Gwarancję ochrony danych stanowią zatwierdzone przez Komisję Europejską „Ramy ochrony danych UE-USA” przyjęte w decyzji wykonawczej z dnia 10 lipca 2023 r. stwierdzającej odpowiedni stopień ochrony przez Stany Zjednoczone.</w:t>
            </w:r>
          </w:p>
        </w:tc>
      </w:tr>
    </w:tbl>
    <w:p w14:paraId="64D00E82" w14:textId="77777777" w:rsidR="002F6851" w:rsidRDefault="002F6851" w:rsidP="0023738E">
      <w:pPr>
        <w:rPr>
          <w:rFonts w:cs="Calibri"/>
          <w:sz w:val="18"/>
          <w:szCs w:val="18"/>
        </w:rPr>
      </w:pPr>
    </w:p>
    <w:sectPr w:rsidR="002F6851">
      <w:footerReference w:type="default" r:id="rId8"/>
      <w:pgSz w:w="11906" w:h="16838"/>
      <w:pgMar w:top="851" w:right="991" w:bottom="709" w:left="1417" w:header="708" w:footer="42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699B3" w14:textId="77777777" w:rsidR="00DC63D7" w:rsidRDefault="00DC63D7">
      <w:pPr>
        <w:spacing w:after="0" w:line="240" w:lineRule="auto"/>
      </w:pPr>
      <w:r>
        <w:separator/>
      </w:r>
    </w:p>
  </w:endnote>
  <w:endnote w:type="continuationSeparator" w:id="0">
    <w:p w14:paraId="1B6F0C5B" w14:textId="77777777" w:rsidR="00DC63D7" w:rsidRDefault="00DC6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CF416" w14:textId="77777777" w:rsidR="00000000" w:rsidRDefault="00000000">
    <w:pPr>
      <w:pStyle w:val="Stopka"/>
      <w:jc w:val="both"/>
    </w:pPr>
    <w:r>
      <w:rPr>
        <w:rFonts w:cs="Calibri"/>
        <w:sz w:val="16"/>
        <w:szCs w:val="16"/>
      </w:rPr>
      <w:t xml:space="preserve">* Rozporządzenie Parlamentu Europejskiego i Rady (UE) 2016/679 z dnia 27 kwietnia 2016 r. w sprawie ochrony osób fizycznych w związku </w:t>
    </w:r>
    <w:r>
      <w:rPr>
        <w:rFonts w:cs="Calibri"/>
        <w:sz w:val="16"/>
        <w:szCs w:val="16"/>
      </w:rPr>
      <w:br/>
      <w:t>z przetwarzaniem danych osobowych i w sprawie swobodnego przepływu takich danych oraz uchylenia Dyrektywy 95/46/WE.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98EC4" w14:textId="77777777" w:rsidR="00DC63D7" w:rsidRDefault="00DC63D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17CA7C5" w14:textId="77777777" w:rsidR="00DC63D7" w:rsidRDefault="00DC63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221A8"/>
    <w:multiLevelType w:val="multilevel"/>
    <w:tmpl w:val="CF36D650"/>
    <w:lvl w:ilvl="0">
      <w:numFmt w:val="bullet"/>
      <w:lvlText w:val=""/>
      <w:lvlJc w:val="left"/>
      <w:pPr>
        <w:ind w:left="720" w:hanging="360"/>
      </w:pPr>
      <w:rPr>
        <w:rFonts w:ascii="Symbol" w:hAnsi="Symbol"/>
        <w:color w:val="auto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C2F71B7"/>
    <w:multiLevelType w:val="multilevel"/>
    <w:tmpl w:val="6F7EC90A"/>
    <w:lvl w:ilvl="0">
      <w:numFmt w:val="bullet"/>
      <w:lvlText w:val="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35F5AA9"/>
    <w:multiLevelType w:val="multilevel"/>
    <w:tmpl w:val="96ACED4E"/>
    <w:lvl w:ilvl="0">
      <w:numFmt w:val="bullet"/>
      <w:lvlText w:val="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37788170">
    <w:abstractNumId w:val="1"/>
  </w:num>
  <w:num w:numId="2" w16cid:durableId="497039539">
    <w:abstractNumId w:val="0"/>
  </w:num>
  <w:num w:numId="3" w16cid:durableId="866335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F6851"/>
    <w:rsid w:val="0023738E"/>
    <w:rsid w:val="00255319"/>
    <w:rsid w:val="002F6851"/>
    <w:rsid w:val="00DC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C2B59"/>
  <w15:docId w15:val="{A414C784-E4AE-4A18-9D2B-26008C3B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48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spacing w:line="256" w:lineRule="auto"/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p13.zgo.pl/kontakt/sekretariat@sp13.zg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630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Jagiełowicz</dc:creator>
  <dc:description/>
  <cp:lastModifiedBy>Kamila Jagiełowicz</cp:lastModifiedBy>
  <cp:revision>2</cp:revision>
  <dcterms:created xsi:type="dcterms:W3CDTF">2026-08-28T13:00:00Z</dcterms:created>
  <dcterms:modified xsi:type="dcterms:W3CDTF">2026-08-28T13:00:00Z</dcterms:modified>
</cp:coreProperties>
</file>